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3B949C" w14:textId="77777777" w:rsidR="00EF22BF" w:rsidRPr="00F130D3" w:rsidRDefault="00EF22BF" w:rsidP="00306D4C">
      <w:pPr>
        <w:pStyle w:val="Heading5"/>
        <w:spacing w:before="120" w:after="120"/>
        <w:rPr>
          <w:rFonts w:asciiTheme="minorHAnsi" w:hAnsiTheme="minorHAnsi" w:cstheme="minorHAnsi"/>
          <w:b/>
          <w:bCs/>
          <w:caps w:val="0"/>
          <w:sz w:val="44"/>
          <w:szCs w:val="44"/>
        </w:rPr>
      </w:pPr>
      <w:proofErr w:type="spellStart"/>
      <w:r w:rsidRPr="00F130D3">
        <w:rPr>
          <w:rFonts w:asciiTheme="minorHAnsi" w:hAnsiTheme="minorHAnsi" w:cstheme="minorHAnsi"/>
          <w:caps w:val="0"/>
          <w:sz w:val="44"/>
          <w:szCs w:val="44"/>
        </w:rPr>
        <w:t>cOAlition</w:t>
      </w:r>
      <w:proofErr w:type="spellEnd"/>
      <w:r w:rsidRPr="00F130D3">
        <w:rPr>
          <w:rFonts w:asciiTheme="minorHAnsi" w:hAnsiTheme="minorHAnsi" w:cstheme="minorHAnsi"/>
          <w:caps w:val="0"/>
          <w:sz w:val="44"/>
          <w:szCs w:val="44"/>
        </w:rPr>
        <w:t xml:space="preserve"> S</w:t>
      </w:r>
    </w:p>
    <w:p w14:paraId="59C0CE41" w14:textId="77777777" w:rsidR="00EF22BF" w:rsidRPr="00966B06" w:rsidRDefault="00EF22BF" w:rsidP="00EF22BF">
      <w:pPr>
        <w:pStyle w:val="Heading4"/>
        <w:rPr>
          <w:sz w:val="40"/>
          <w:szCs w:val="40"/>
        </w:rPr>
      </w:pPr>
      <w:r w:rsidRPr="00966B06">
        <w:rPr>
          <w:sz w:val="40"/>
          <w:szCs w:val="40"/>
        </w:rPr>
        <w:t>Making full and immediate Open Access a reality</w:t>
      </w:r>
    </w:p>
    <w:p w14:paraId="54B58C8C" w14:textId="186B8055" w:rsidR="00EF22BF" w:rsidRDefault="00806698" w:rsidP="00EF22BF">
      <w:pPr>
        <w:pStyle w:val="Heading1"/>
        <w:spacing w:before="840" w:after="360"/>
        <w:rPr>
          <w:sz w:val="40"/>
          <w:szCs w:val="40"/>
        </w:rPr>
      </w:pPr>
      <w:r>
        <w:rPr>
          <w:bCs/>
          <w:noProof/>
        </w:rPr>
        <w:drawing>
          <wp:anchor distT="0" distB="0" distL="114300" distR="114300" simplePos="0" relativeHeight="251658240" behindDoc="1" locked="0" layoutInCell="1" allowOverlap="1" wp14:anchorId="14421C9C" wp14:editId="42D4E303">
            <wp:simplePos x="0" y="0"/>
            <wp:positionH relativeFrom="column">
              <wp:posOffset>-43815</wp:posOffset>
            </wp:positionH>
            <wp:positionV relativeFrom="paragraph">
              <wp:posOffset>1370965</wp:posOffset>
            </wp:positionV>
            <wp:extent cx="516255" cy="514350"/>
            <wp:effectExtent l="0" t="0" r="0" b="0"/>
            <wp:wrapTight wrapText="bothSides">
              <wp:wrapPolygon edited="0">
                <wp:start x="6376" y="3200"/>
                <wp:lineTo x="3985" y="8000"/>
                <wp:lineTo x="3985" y="12800"/>
                <wp:lineTo x="6376" y="17600"/>
                <wp:lineTo x="14347" y="17600"/>
                <wp:lineTo x="16738" y="14400"/>
                <wp:lineTo x="16738" y="8000"/>
                <wp:lineTo x="14347" y="3200"/>
                <wp:lineTo x="6376" y="3200"/>
              </wp:wrapPolygon>
            </wp:wrapTight>
            <wp:docPr id="3" name="Picture 3"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con&#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16255" cy="514350"/>
                    </a:xfrm>
                    <a:prstGeom prst="rect">
                      <a:avLst/>
                    </a:prstGeom>
                  </pic:spPr>
                </pic:pic>
              </a:graphicData>
            </a:graphic>
            <wp14:sizeRelH relativeFrom="page">
              <wp14:pctWidth>0</wp14:pctWidth>
            </wp14:sizeRelH>
            <wp14:sizeRelV relativeFrom="page">
              <wp14:pctHeight>0</wp14:pctHeight>
            </wp14:sizeRelV>
          </wp:anchor>
        </w:drawing>
      </w:r>
      <w:r w:rsidR="00A12C44" w:rsidRPr="00A12C44">
        <w:rPr>
          <w:sz w:val="40"/>
          <w:szCs w:val="40"/>
        </w:rPr>
        <w:t xml:space="preserve">Building a service to support </w:t>
      </w:r>
      <w:proofErr w:type="spellStart"/>
      <w:r w:rsidR="00A12C44" w:rsidRPr="00A12C44">
        <w:rPr>
          <w:sz w:val="40"/>
          <w:szCs w:val="40"/>
        </w:rPr>
        <w:t>cOAlition</w:t>
      </w:r>
      <w:proofErr w:type="spellEnd"/>
      <w:r w:rsidR="00A12C44" w:rsidRPr="00A12C44">
        <w:rPr>
          <w:sz w:val="40"/>
          <w:szCs w:val="40"/>
        </w:rPr>
        <w:t xml:space="preserve"> S’s Price &amp; Service Transparency Frameworks: </w:t>
      </w:r>
      <w:proofErr w:type="gramStart"/>
      <w:r w:rsidR="00A12C44" w:rsidRPr="00A12C44">
        <w:rPr>
          <w:sz w:val="40"/>
          <w:szCs w:val="40"/>
        </w:rPr>
        <w:t>an</w:t>
      </w:r>
      <w:proofErr w:type="gramEnd"/>
      <w:r w:rsidR="00A12C44" w:rsidRPr="00A12C44">
        <w:rPr>
          <w:sz w:val="40"/>
          <w:szCs w:val="40"/>
        </w:rPr>
        <w:t xml:space="preserve"> Invitation to Tender</w:t>
      </w:r>
    </w:p>
    <w:p w14:paraId="578A821D" w14:textId="51806063" w:rsidR="00E13D9B" w:rsidRPr="00E401DD" w:rsidRDefault="00575F91" w:rsidP="0034497E">
      <w:pPr>
        <w:pStyle w:val="Heading2"/>
        <w:numPr>
          <w:ilvl w:val="1"/>
          <w:numId w:val="0"/>
        </w:numPr>
        <w:spacing w:before="480" w:after="240"/>
        <w:rPr>
          <w:rFonts w:ascii="Calibri Light" w:eastAsia="Times New Roman" w:hAnsi="Calibri Light"/>
          <w:bCs/>
          <w:color w:val="7F7F7F" w:themeColor="text1" w:themeTint="80"/>
          <w:spacing w:val="30"/>
          <w:sz w:val="36"/>
          <w:szCs w:val="36"/>
        </w:rPr>
      </w:pPr>
      <w:r w:rsidRPr="00E401DD">
        <w:rPr>
          <w:rFonts w:ascii="Calibri Light" w:eastAsia="Times New Roman" w:hAnsi="Calibri Light"/>
          <w:bCs/>
          <w:color w:val="7F7F7F" w:themeColor="text1" w:themeTint="80"/>
          <w:spacing w:val="30"/>
          <w:sz w:val="36"/>
          <w:szCs w:val="36"/>
        </w:rPr>
        <w:t>ANNEX</w:t>
      </w:r>
      <w:r w:rsidR="005B01B5" w:rsidRPr="00E401DD">
        <w:rPr>
          <w:rFonts w:ascii="Calibri Light" w:eastAsia="Times New Roman" w:hAnsi="Calibri Light"/>
          <w:bCs/>
          <w:color w:val="7F7F7F" w:themeColor="text1" w:themeTint="80"/>
          <w:spacing w:val="30"/>
          <w:sz w:val="36"/>
          <w:szCs w:val="36"/>
        </w:rPr>
        <w:t xml:space="preserve"> A</w:t>
      </w:r>
      <w:r w:rsidR="00D21575">
        <w:rPr>
          <w:rFonts w:ascii="Calibri Light" w:eastAsia="Times New Roman" w:hAnsi="Calibri Light"/>
          <w:bCs/>
          <w:color w:val="7F7F7F" w:themeColor="text1" w:themeTint="80"/>
          <w:spacing w:val="30"/>
          <w:sz w:val="36"/>
          <w:szCs w:val="36"/>
        </w:rPr>
        <w:t xml:space="preserve">: </w:t>
      </w:r>
      <w:r w:rsidR="00D21575" w:rsidRPr="00D21575">
        <w:rPr>
          <w:rFonts w:ascii="Calibri Light" w:eastAsia="Times New Roman" w:hAnsi="Calibri Light"/>
          <w:bCs/>
          <w:color w:val="7F7F7F" w:themeColor="text1" w:themeTint="80"/>
          <w:spacing w:val="30"/>
          <w:sz w:val="36"/>
          <w:szCs w:val="36"/>
        </w:rPr>
        <w:t>Response form</w:t>
      </w:r>
    </w:p>
    <w:tbl>
      <w:tblPr>
        <w:tblStyle w:val="TableGridLight1"/>
        <w:tblW w:w="0" w:type="auto"/>
        <w:tblLayout w:type="fixed"/>
        <w:tblLook w:val="04A0" w:firstRow="1" w:lastRow="0" w:firstColumn="1" w:lastColumn="0" w:noHBand="0" w:noVBand="1"/>
      </w:tblPr>
      <w:tblGrid>
        <w:gridCol w:w="1153"/>
        <w:gridCol w:w="2094"/>
        <w:gridCol w:w="1068"/>
        <w:gridCol w:w="328"/>
        <w:gridCol w:w="752"/>
        <w:gridCol w:w="20"/>
        <w:gridCol w:w="4213"/>
      </w:tblGrid>
      <w:tr w:rsidR="004215FF" w:rsidRPr="004215FF" w14:paraId="76CA197E" w14:textId="77777777" w:rsidTr="00FE5010">
        <w:tc>
          <w:tcPr>
            <w:tcW w:w="9628" w:type="dxa"/>
            <w:gridSpan w:val="7"/>
            <w:shd w:val="clear" w:color="auto" w:fill="EF7D00"/>
          </w:tcPr>
          <w:p w14:paraId="7A6E5BF1" w14:textId="77777777" w:rsidR="004215FF" w:rsidRPr="004215FF" w:rsidRDefault="004215FF" w:rsidP="00EF2D5C">
            <w:pPr>
              <w:spacing w:before="120" w:after="120"/>
              <w:jc w:val="left"/>
              <w:rPr>
                <w:b/>
                <w:color w:val="FFFFFF"/>
                <w:sz w:val="26"/>
                <w:szCs w:val="26"/>
              </w:rPr>
            </w:pPr>
            <w:r w:rsidRPr="004215FF">
              <w:rPr>
                <w:b/>
                <w:color w:val="FFFFFF"/>
                <w:sz w:val="26"/>
                <w:szCs w:val="26"/>
              </w:rPr>
              <w:t>Section 1: Contact Information</w:t>
            </w:r>
          </w:p>
        </w:tc>
      </w:tr>
      <w:tr w:rsidR="004215FF" w:rsidRPr="004215FF" w14:paraId="51F09F53" w14:textId="77777777" w:rsidTr="00FE5010">
        <w:tc>
          <w:tcPr>
            <w:tcW w:w="9628" w:type="dxa"/>
            <w:gridSpan w:val="7"/>
          </w:tcPr>
          <w:p w14:paraId="4240FB2C" w14:textId="77777777" w:rsidR="004215FF" w:rsidRPr="004215FF" w:rsidRDefault="004215FF" w:rsidP="00F00FD0">
            <w:pPr>
              <w:spacing w:before="120" w:after="120"/>
              <w:jc w:val="left"/>
            </w:pPr>
            <w:r w:rsidRPr="004215FF">
              <w:t>Please provide contact details for the main contact for this project.</w:t>
            </w:r>
          </w:p>
        </w:tc>
      </w:tr>
      <w:tr w:rsidR="00FE5010" w:rsidRPr="004215FF" w14:paraId="1D77F3AB" w14:textId="77777777" w:rsidTr="00FE5010">
        <w:tc>
          <w:tcPr>
            <w:tcW w:w="3247" w:type="dxa"/>
            <w:gridSpan w:val="2"/>
          </w:tcPr>
          <w:p w14:paraId="171D12EA" w14:textId="77777777" w:rsidR="004215FF" w:rsidRPr="004215FF" w:rsidRDefault="004215FF" w:rsidP="00F00FD0">
            <w:pPr>
              <w:spacing w:before="120" w:after="120"/>
              <w:jc w:val="left"/>
            </w:pPr>
            <w:r w:rsidRPr="004215FF">
              <w:t>Name of Organisation:</w:t>
            </w:r>
          </w:p>
        </w:tc>
        <w:sdt>
          <w:sdtPr>
            <w:rPr>
              <w:b/>
            </w:rPr>
            <w:id w:val="1500395531"/>
            <w:placeholder>
              <w:docPart w:val="DefaultPlaceholder_-1854013440"/>
            </w:placeholder>
            <w:showingPlcHdr/>
          </w:sdtPr>
          <w:sdtEndPr/>
          <w:sdtContent>
            <w:tc>
              <w:tcPr>
                <w:tcW w:w="6381" w:type="dxa"/>
                <w:gridSpan w:val="5"/>
              </w:tcPr>
              <w:p w14:paraId="516B53BA" w14:textId="77777777" w:rsidR="004215FF" w:rsidRPr="004215FF" w:rsidRDefault="00697988" w:rsidP="00F00FD0">
                <w:pPr>
                  <w:spacing w:before="120" w:after="120"/>
                  <w:jc w:val="left"/>
                  <w:rPr>
                    <w:b/>
                  </w:rPr>
                </w:pPr>
                <w:r w:rsidRPr="002A66B5">
                  <w:rPr>
                    <w:rStyle w:val="PlaceholderText"/>
                  </w:rPr>
                  <w:t>Click or tap here to enter text.</w:t>
                </w:r>
              </w:p>
            </w:tc>
          </w:sdtContent>
        </w:sdt>
      </w:tr>
      <w:tr w:rsidR="00FE5010" w:rsidRPr="004215FF" w14:paraId="42FE29C3" w14:textId="77777777" w:rsidTr="00FE5010">
        <w:tc>
          <w:tcPr>
            <w:tcW w:w="3247" w:type="dxa"/>
            <w:gridSpan w:val="2"/>
          </w:tcPr>
          <w:p w14:paraId="1DCBAC95" w14:textId="77777777" w:rsidR="004215FF" w:rsidRPr="004215FF" w:rsidRDefault="004215FF" w:rsidP="00F00FD0">
            <w:pPr>
              <w:spacing w:before="120" w:after="120"/>
              <w:jc w:val="left"/>
            </w:pPr>
            <w:r w:rsidRPr="004215FF">
              <w:t>Named contact:</w:t>
            </w:r>
          </w:p>
        </w:tc>
        <w:sdt>
          <w:sdtPr>
            <w:id w:val="1398634026"/>
            <w:placeholder>
              <w:docPart w:val="DefaultPlaceholder_-1854013440"/>
            </w:placeholder>
            <w:showingPlcHdr/>
          </w:sdtPr>
          <w:sdtEndPr/>
          <w:sdtContent>
            <w:tc>
              <w:tcPr>
                <w:tcW w:w="6381" w:type="dxa"/>
                <w:gridSpan w:val="5"/>
              </w:tcPr>
              <w:p w14:paraId="29A89238" w14:textId="77777777" w:rsidR="004215FF" w:rsidRPr="004215FF" w:rsidRDefault="00C1596A" w:rsidP="00F00FD0">
                <w:pPr>
                  <w:spacing w:before="120" w:after="120"/>
                  <w:jc w:val="left"/>
                </w:pPr>
                <w:r w:rsidRPr="002A66B5">
                  <w:rPr>
                    <w:rStyle w:val="PlaceholderText"/>
                  </w:rPr>
                  <w:t>Click or tap here to enter text.</w:t>
                </w:r>
              </w:p>
            </w:tc>
          </w:sdtContent>
        </w:sdt>
      </w:tr>
      <w:tr w:rsidR="00FE5010" w:rsidRPr="004215FF" w14:paraId="453F2A32" w14:textId="77777777" w:rsidTr="00FE5010">
        <w:tc>
          <w:tcPr>
            <w:tcW w:w="3247" w:type="dxa"/>
            <w:gridSpan w:val="2"/>
          </w:tcPr>
          <w:p w14:paraId="2B94F941" w14:textId="77777777" w:rsidR="004215FF" w:rsidRPr="004215FF" w:rsidRDefault="004215FF" w:rsidP="00F00FD0">
            <w:pPr>
              <w:spacing w:before="120" w:after="120"/>
              <w:jc w:val="left"/>
            </w:pPr>
            <w:r w:rsidRPr="004215FF">
              <w:t>Position:</w:t>
            </w:r>
          </w:p>
        </w:tc>
        <w:sdt>
          <w:sdtPr>
            <w:id w:val="-1895418005"/>
            <w:placeholder>
              <w:docPart w:val="DefaultPlaceholder_-1854013440"/>
            </w:placeholder>
            <w:showingPlcHdr/>
          </w:sdtPr>
          <w:sdtEndPr/>
          <w:sdtContent>
            <w:tc>
              <w:tcPr>
                <w:tcW w:w="6381" w:type="dxa"/>
                <w:gridSpan w:val="5"/>
              </w:tcPr>
              <w:p w14:paraId="0D2AFD2C" w14:textId="77777777" w:rsidR="004215FF" w:rsidRPr="004215FF" w:rsidRDefault="00C1596A" w:rsidP="00F00FD0">
                <w:pPr>
                  <w:spacing w:before="120" w:after="120"/>
                  <w:jc w:val="left"/>
                </w:pPr>
                <w:r w:rsidRPr="002A66B5">
                  <w:rPr>
                    <w:rStyle w:val="PlaceholderText"/>
                  </w:rPr>
                  <w:t>Click or tap here to enter text.</w:t>
                </w:r>
              </w:p>
            </w:tc>
          </w:sdtContent>
        </w:sdt>
      </w:tr>
      <w:tr w:rsidR="00FE5010" w:rsidRPr="004215FF" w14:paraId="12D08621" w14:textId="77777777" w:rsidTr="00FE5010">
        <w:tc>
          <w:tcPr>
            <w:tcW w:w="3247" w:type="dxa"/>
            <w:gridSpan w:val="2"/>
          </w:tcPr>
          <w:p w14:paraId="23429642" w14:textId="77777777" w:rsidR="004215FF" w:rsidRPr="004215FF" w:rsidRDefault="004215FF" w:rsidP="00F00FD0">
            <w:pPr>
              <w:spacing w:before="120" w:after="120"/>
              <w:jc w:val="left"/>
            </w:pPr>
            <w:r w:rsidRPr="004215FF">
              <w:t>Address:</w:t>
            </w:r>
          </w:p>
        </w:tc>
        <w:sdt>
          <w:sdtPr>
            <w:rPr>
              <w:b/>
            </w:rPr>
            <w:id w:val="1306044457"/>
            <w:placeholder>
              <w:docPart w:val="DefaultPlaceholder_-1854013440"/>
            </w:placeholder>
            <w:showingPlcHdr/>
          </w:sdtPr>
          <w:sdtEndPr/>
          <w:sdtContent>
            <w:tc>
              <w:tcPr>
                <w:tcW w:w="6381" w:type="dxa"/>
                <w:gridSpan w:val="5"/>
              </w:tcPr>
              <w:p w14:paraId="4C8B3080" w14:textId="77777777" w:rsidR="004215FF" w:rsidRPr="004215FF" w:rsidRDefault="00C1596A" w:rsidP="00F00FD0">
                <w:pPr>
                  <w:spacing w:before="120" w:after="120"/>
                  <w:jc w:val="left"/>
                  <w:rPr>
                    <w:b/>
                  </w:rPr>
                </w:pPr>
                <w:r w:rsidRPr="002A66B5">
                  <w:rPr>
                    <w:rStyle w:val="PlaceholderText"/>
                  </w:rPr>
                  <w:t>Click or tap here to enter text.</w:t>
                </w:r>
              </w:p>
            </w:tc>
          </w:sdtContent>
        </w:sdt>
      </w:tr>
      <w:tr w:rsidR="00FE5010" w:rsidRPr="004215FF" w14:paraId="34D2329C" w14:textId="77777777" w:rsidTr="00FE5010">
        <w:tc>
          <w:tcPr>
            <w:tcW w:w="3247" w:type="dxa"/>
            <w:gridSpan w:val="2"/>
          </w:tcPr>
          <w:p w14:paraId="64B65B7B" w14:textId="77777777" w:rsidR="004215FF" w:rsidRPr="004215FF" w:rsidRDefault="004215FF" w:rsidP="00F00FD0">
            <w:pPr>
              <w:spacing w:before="120" w:after="120"/>
              <w:jc w:val="left"/>
            </w:pPr>
            <w:r w:rsidRPr="004215FF">
              <w:t>Email:</w:t>
            </w:r>
          </w:p>
        </w:tc>
        <w:sdt>
          <w:sdtPr>
            <w:rPr>
              <w:b/>
            </w:rPr>
            <w:id w:val="-919021718"/>
            <w:placeholder>
              <w:docPart w:val="DefaultPlaceholder_-1854013440"/>
            </w:placeholder>
            <w:showingPlcHdr/>
          </w:sdtPr>
          <w:sdtEndPr/>
          <w:sdtContent>
            <w:tc>
              <w:tcPr>
                <w:tcW w:w="6381" w:type="dxa"/>
                <w:gridSpan w:val="5"/>
              </w:tcPr>
              <w:p w14:paraId="42E06011" w14:textId="77777777" w:rsidR="004215FF" w:rsidRPr="004215FF" w:rsidRDefault="00C1596A" w:rsidP="00F00FD0">
                <w:pPr>
                  <w:spacing w:before="120" w:after="120"/>
                  <w:jc w:val="left"/>
                  <w:rPr>
                    <w:b/>
                  </w:rPr>
                </w:pPr>
                <w:r w:rsidRPr="002A66B5">
                  <w:rPr>
                    <w:rStyle w:val="PlaceholderText"/>
                  </w:rPr>
                  <w:t>Click or tap here to enter text.</w:t>
                </w:r>
              </w:p>
            </w:tc>
          </w:sdtContent>
        </w:sdt>
      </w:tr>
      <w:tr w:rsidR="00FE5010" w:rsidRPr="004215FF" w14:paraId="34129550" w14:textId="77777777" w:rsidTr="00FE5010">
        <w:tc>
          <w:tcPr>
            <w:tcW w:w="3247" w:type="dxa"/>
            <w:gridSpan w:val="2"/>
          </w:tcPr>
          <w:p w14:paraId="7EEC5A9E" w14:textId="77777777" w:rsidR="004215FF" w:rsidRPr="004215FF" w:rsidRDefault="004215FF" w:rsidP="00F00FD0">
            <w:pPr>
              <w:spacing w:before="120" w:after="120"/>
              <w:jc w:val="left"/>
            </w:pPr>
            <w:r w:rsidRPr="004215FF">
              <w:t>Telephone:</w:t>
            </w:r>
          </w:p>
        </w:tc>
        <w:sdt>
          <w:sdtPr>
            <w:rPr>
              <w:b/>
            </w:rPr>
            <w:id w:val="2110690495"/>
            <w:placeholder>
              <w:docPart w:val="DefaultPlaceholder_-1854013440"/>
            </w:placeholder>
            <w:showingPlcHdr/>
          </w:sdtPr>
          <w:sdtEndPr/>
          <w:sdtContent>
            <w:tc>
              <w:tcPr>
                <w:tcW w:w="6381" w:type="dxa"/>
                <w:gridSpan w:val="5"/>
              </w:tcPr>
              <w:p w14:paraId="4C5D5855" w14:textId="6960480A" w:rsidR="004215FF" w:rsidRPr="004215FF" w:rsidRDefault="00C1596A" w:rsidP="00F00FD0">
                <w:pPr>
                  <w:spacing w:before="120" w:after="120"/>
                  <w:jc w:val="left"/>
                  <w:rPr>
                    <w:b/>
                  </w:rPr>
                </w:pPr>
                <w:r w:rsidRPr="002A66B5">
                  <w:rPr>
                    <w:rStyle w:val="PlaceholderText"/>
                  </w:rPr>
                  <w:t>Click or tap here to enter text.</w:t>
                </w:r>
              </w:p>
            </w:tc>
          </w:sdtContent>
        </w:sdt>
      </w:tr>
      <w:tr w:rsidR="004215FF" w:rsidRPr="004215FF" w14:paraId="6740D9B8" w14:textId="77777777" w:rsidTr="00FE5010">
        <w:tc>
          <w:tcPr>
            <w:tcW w:w="9628" w:type="dxa"/>
            <w:gridSpan w:val="7"/>
            <w:shd w:val="clear" w:color="auto" w:fill="EF7D00"/>
          </w:tcPr>
          <w:p w14:paraId="47F6EF22" w14:textId="77777777" w:rsidR="004215FF" w:rsidRPr="004215FF" w:rsidRDefault="004215FF" w:rsidP="00EF2D5C">
            <w:pPr>
              <w:spacing w:before="120" w:after="120"/>
              <w:jc w:val="left"/>
              <w:rPr>
                <w:b/>
                <w:color w:val="FFFFFF"/>
                <w:sz w:val="26"/>
                <w:szCs w:val="26"/>
              </w:rPr>
            </w:pPr>
            <w:r w:rsidRPr="004215FF">
              <w:rPr>
                <w:b/>
                <w:color w:val="FFFFFF"/>
                <w:sz w:val="26"/>
                <w:szCs w:val="26"/>
              </w:rPr>
              <w:t>Section 2: Other Participants</w:t>
            </w:r>
          </w:p>
        </w:tc>
      </w:tr>
      <w:tr w:rsidR="004215FF" w:rsidRPr="004215FF" w14:paraId="5530E363" w14:textId="77777777" w:rsidTr="00FE5010">
        <w:tc>
          <w:tcPr>
            <w:tcW w:w="9628" w:type="dxa"/>
            <w:gridSpan w:val="7"/>
          </w:tcPr>
          <w:p w14:paraId="3DED570A" w14:textId="77777777" w:rsidR="004215FF" w:rsidRPr="004215FF" w:rsidRDefault="004215FF" w:rsidP="005833E9">
            <w:pPr>
              <w:spacing w:before="120" w:after="120"/>
              <w:jc w:val="left"/>
            </w:pPr>
            <w:r w:rsidRPr="004215FF">
              <w:t>Please list any other individuals/organisations that will be participating in this project.</w:t>
            </w:r>
          </w:p>
        </w:tc>
      </w:tr>
      <w:tr w:rsidR="004215FF" w:rsidRPr="004215FF" w14:paraId="17618E6F" w14:textId="77777777" w:rsidTr="00FE5010">
        <w:tc>
          <w:tcPr>
            <w:tcW w:w="9628" w:type="dxa"/>
            <w:gridSpan w:val="7"/>
          </w:tcPr>
          <w:sdt>
            <w:sdtPr>
              <w:id w:val="-495109054"/>
              <w:placeholder>
                <w:docPart w:val="DefaultPlaceholder_-1854013440"/>
              </w:placeholder>
              <w:showingPlcHdr/>
            </w:sdtPr>
            <w:sdtEndPr/>
            <w:sdtContent>
              <w:p w14:paraId="4F90351D" w14:textId="00380C14" w:rsidR="004215FF" w:rsidRPr="004215FF" w:rsidRDefault="00F146BB" w:rsidP="005833E9">
                <w:pPr>
                  <w:spacing w:before="120" w:after="120"/>
                  <w:jc w:val="left"/>
                </w:pPr>
                <w:r w:rsidRPr="002A66B5">
                  <w:rPr>
                    <w:rStyle w:val="PlaceholderText"/>
                  </w:rPr>
                  <w:t>Click or tap here to enter text.</w:t>
                </w:r>
              </w:p>
            </w:sdtContent>
          </w:sdt>
          <w:p w14:paraId="08FEBE85" w14:textId="77777777" w:rsidR="00457177" w:rsidRPr="004215FF" w:rsidRDefault="00457177" w:rsidP="005833E9">
            <w:pPr>
              <w:spacing w:before="120" w:after="120"/>
              <w:jc w:val="left"/>
            </w:pPr>
          </w:p>
          <w:p w14:paraId="1C08C45B" w14:textId="77777777" w:rsidR="004215FF" w:rsidRPr="004215FF" w:rsidRDefault="004215FF" w:rsidP="005833E9">
            <w:pPr>
              <w:spacing w:before="120" w:after="120"/>
              <w:jc w:val="left"/>
            </w:pPr>
          </w:p>
        </w:tc>
      </w:tr>
      <w:tr w:rsidR="004215FF" w:rsidRPr="004215FF" w14:paraId="45BB42D2" w14:textId="77777777" w:rsidTr="00FE5010">
        <w:tc>
          <w:tcPr>
            <w:tcW w:w="5415" w:type="dxa"/>
            <w:gridSpan w:val="6"/>
          </w:tcPr>
          <w:p w14:paraId="14A1F4B8" w14:textId="77777777" w:rsidR="004215FF" w:rsidRPr="004215FF" w:rsidRDefault="004215FF" w:rsidP="005833E9">
            <w:pPr>
              <w:spacing w:before="120" w:after="120"/>
              <w:jc w:val="left"/>
            </w:pPr>
            <w:r w:rsidRPr="004215FF">
              <w:t>I confirm that those named above have agreed to be involved as described below and are willing for their details to be included as part of this response.</w:t>
            </w:r>
          </w:p>
        </w:tc>
        <w:sdt>
          <w:sdtPr>
            <w:id w:val="-363908026"/>
            <w:placeholder>
              <w:docPart w:val="DefaultPlaceholder_-1854013440"/>
            </w:placeholder>
            <w:showingPlcHdr/>
          </w:sdtPr>
          <w:sdtEndPr/>
          <w:sdtContent>
            <w:tc>
              <w:tcPr>
                <w:tcW w:w="4213" w:type="dxa"/>
              </w:tcPr>
              <w:p w14:paraId="2435F9C2" w14:textId="5183FE20" w:rsidR="004215FF" w:rsidRPr="004215FF" w:rsidRDefault="00522B64" w:rsidP="005833E9">
                <w:pPr>
                  <w:spacing w:before="120" w:after="120"/>
                  <w:jc w:val="left"/>
                </w:pPr>
                <w:r w:rsidRPr="002A66B5">
                  <w:rPr>
                    <w:rStyle w:val="PlaceholderText"/>
                  </w:rPr>
                  <w:t>Click or tap here to enter text.</w:t>
                </w:r>
              </w:p>
            </w:tc>
          </w:sdtContent>
        </w:sdt>
      </w:tr>
      <w:tr w:rsidR="004215FF" w:rsidRPr="004215FF" w14:paraId="4B4968F9" w14:textId="77777777" w:rsidTr="00FE5010">
        <w:tc>
          <w:tcPr>
            <w:tcW w:w="9628" w:type="dxa"/>
            <w:gridSpan w:val="7"/>
            <w:shd w:val="clear" w:color="auto" w:fill="EF7D00"/>
          </w:tcPr>
          <w:p w14:paraId="3BFF46BC" w14:textId="77777777" w:rsidR="004215FF" w:rsidRPr="004215FF" w:rsidRDefault="004215FF" w:rsidP="00EF2D5C">
            <w:pPr>
              <w:spacing w:before="120" w:after="120"/>
              <w:jc w:val="left"/>
              <w:rPr>
                <w:b/>
                <w:color w:val="FFFFFF"/>
                <w:sz w:val="26"/>
                <w:szCs w:val="26"/>
              </w:rPr>
            </w:pPr>
            <w:r w:rsidRPr="004215FF">
              <w:rPr>
                <w:b/>
                <w:color w:val="FFFFFF"/>
                <w:sz w:val="26"/>
                <w:szCs w:val="26"/>
              </w:rPr>
              <w:lastRenderedPageBreak/>
              <w:t xml:space="preserve">Section 3: Company information </w:t>
            </w:r>
          </w:p>
        </w:tc>
      </w:tr>
      <w:tr w:rsidR="00DB54B5" w:rsidRPr="004215FF" w14:paraId="22C62A13" w14:textId="77777777" w:rsidTr="00FE5010">
        <w:tc>
          <w:tcPr>
            <w:tcW w:w="4643" w:type="dxa"/>
            <w:gridSpan w:val="4"/>
          </w:tcPr>
          <w:p w14:paraId="5A4CE7A8" w14:textId="77777777" w:rsidR="004215FF" w:rsidRPr="004215FF" w:rsidRDefault="004215FF" w:rsidP="0013730B">
            <w:pPr>
              <w:spacing w:before="100" w:after="100"/>
              <w:jc w:val="left"/>
            </w:pPr>
            <w:r w:rsidRPr="004215FF">
              <w:t>3.1 Provide a concise description of your core business.</w:t>
            </w:r>
          </w:p>
        </w:tc>
        <w:sdt>
          <w:sdtPr>
            <w:id w:val="-1851167171"/>
            <w:placeholder>
              <w:docPart w:val="DefaultPlaceholder_-1854013440"/>
            </w:placeholder>
            <w:showingPlcHdr/>
          </w:sdtPr>
          <w:sdtEndPr/>
          <w:sdtContent>
            <w:tc>
              <w:tcPr>
                <w:tcW w:w="4985" w:type="dxa"/>
                <w:gridSpan w:val="3"/>
              </w:tcPr>
              <w:p w14:paraId="535FF1A5" w14:textId="77777777" w:rsidR="004215FF" w:rsidRPr="004215FF" w:rsidRDefault="0080383B" w:rsidP="0013730B">
                <w:pPr>
                  <w:spacing w:before="100" w:after="100"/>
                  <w:jc w:val="left"/>
                </w:pPr>
                <w:r w:rsidRPr="002A66B5">
                  <w:rPr>
                    <w:rStyle w:val="PlaceholderText"/>
                  </w:rPr>
                  <w:t>Click or tap here to enter text.</w:t>
                </w:r>
              </w:p>
            </w:tc>
          </w:sdtContent>
        </w:sdt>
      </w:tr>
      <w:tr w:rsidR="00DB54B5" w:rsidRPr="004215FF" w14:paraId="4B76F8A6" w14:textId="77777777" w:rsidTr="00FE5010">
        <w:tc>
          <w:tcPr>
            <w:tcW w:w="4643" w:type="dxa"/>
            <w:gridSpan w:val="4"/>
          </w:tcPr>
          <w:p w14:paraId="0FF1C904" w14:textId="77777777" w:rsidR="00095627" w:rsidRDefault="004215FF" w:rsidP="0013730B">
            <w:pPr>
              <w:spacing w:before="100" w:after="100"/>
              <w:jc w:val="left"/>
            </w:pPr>
            <w:r w:rsidRPr="004215FF">
              <w:t xml:space="preserve">3.2 Specify: </w:t>
            </w:r>
          </w:p>
          <w:p w14:paraId="68FE414C" w14:textId="77777777" w:rsidR="00095627" w:rsidRDefault="004215FF" w:rsidP="0013730B">
            <w:pPr>
              <w:spacing w:before="100" w:after="100"/>
              <w:jc w:val="left"/>
            </w:pPr>
            <w:r w:rsidRPr="004215FF">
              <w:t>(</w:t>
            </w:r>
            <w:proofErr w:type="spellStart"/>
            <w:r w:rsidRPr="004215FF">
              <w:t>i</w:t>
            </w:r>
            <w:proofErr w:type="spellEnd"/>
            <w:r w:rsidRPr="004215FF">
              <w:t xml:space="preserve">) the total number of employees in the organisation </w:t>
            </w:r>
          </w:p>
          <w:p w14:paraId="2748DA4B" w14:textId="49B96902" w:rsidR="004215FF" w:rsidRPr="004215FF" w:rsidRDefault="004215FF" w:rsidP="0013730B">
            <w:pPr>
              <w:spacing w:before="100" w:after="100"/>
              <w:jc w:val="left"/>
            </w:pPr>
            <w:r w:rsidRPr="004215FF">
              <w:t xml:space="preserve">(ii) breakdown of staff between sales, </w:t>
            </w:r>
            <w:proofErr w:type="gramStart"/>
            <w:r w:rsidRPr="004215FF">
              <w:t>support</w:t>
            </w:r>
            <w:proofErr w:type="gramEnd"/>
            <w:r w:rsidRPr="004215FF">
              <w:t xml:space="preserve"> and development.</w:t>
            </w:r>
          </w:p>
        </w:tc>
        <w:sdt>
          <w:sdtPr>
            <w:id w:val="415831697"/>
            <w:placeholder>
              <w:docPart w:val="DefaultPlaceholder_-1854013440"/>
            </w:placeholder>
            <w:showingPlcHdr/>
          </w:sdtPr>
          <w:sdtEndPr/>
          <w:sdtContent>
            <w:tc>
              <w:tcPr>
                <w:tcW w:w="4985" w:type="dxa"/>
                <w:gridSpan w:val="3"/>
              </w:tcPr>
              <w:p w14:paraId="30EB3C59" w14:textId="77777777" w:rsidR="004215FF" w:rsidRPr="004215FF" w:rsidRDefault="0080383B" w:rsidP="0013730B">
                <w:pPr>
                  <w:spacing w:before="100" w:after="100"/>
                  <w:jc w:val="left"/>
                </w:pPr>
                <w:r w:rsidRPr="002A66B5">
                  <w:rPr>
                    <w:rStyle w:val="PlaceholderText"/>
                  </w:rPr>
                  <w:t>Click or tap here to enter text.</w:t>
                </w:r>
              </w:p>
            </w:tc>
          </w:sdtContent>
        </w:sdt>
      </w:tr>
      <w:tr w:rsidR="00DB54B5" w:rsidRPr="004215FF" w14:paraId="11C3CEEF" w14:textId="77777777" w:rsidTr="00FE5010">
        <w:tc>
          <w:tcPr>
            <w:tcW w:w="4643" w:type="dxa"/>
            <w:gridSpan w:val="4"/>
          </w:tcPr>
          <w:p w14:paraId="4CE59898" w14:textId="77777777" w:rsidR="00095627" w:rsidRDefault="004215FF" w:rsidP="0013730B">
            <w:pPr>
              <w:spacing w:before="100" w:after="100"/>
              <w:jc w:val="left"/>
            </w:pPr>
            <w:r w:rsidRPr="004215FF">
              <w:t xml:space="preserve">3.3 Specify: </w:t>
            </w:r>
          </w:p>
          <w:p w14:paraId="0A4067AD" w14:textId="77777777" w:rsidR="00095627" w:rsidRDefault="004215FF" w:rsidP="0013730B">
            <w:pPr>
              <w:spacing w:before="100" w:after="100"/>
              <w:jc w:val="left"/>
            </w:pPr>
            <w:r w:rsidRPr="004215FF">
              <w:t>(</w:t>
            </w:r>
            <w:proofErr w:type="spellStart"/>
            <w:r w:rsidRPr="004215FF">
              <w:t>i</w:t>
            </w:r>
            <w:proofErr w:type="spellEnd"/>
            <w:r w:rsidRPr="004215FF">
              <w:t xml:space="preserve">) any technical accreditations or certifications </w:t>
            </w:r>
          </w:p>
          <w:p w14:paraId="27156E76" w14:textId="77777777" w:rsidR="00095627" w:rsidRDefault="004215FF" w:rsidP="0013730B">
            <w:pPr>
              <w:spacing w:before="100" w:after="100"/>
              <w:jc w:val="left"/>
            </w:pPr>
            <w:r w:rsidRPr="004215FF">
              <w:t xml:space="preserve">(ii) how long these have been held </w:t>
            </w:r>
          </w:p>
          <w:p w14:paraId="2E2DDBBC" w14:textId="63D615F6" w:rsidR="004215FF" w:rsidRPr="004215FF" w:rsidRDefault="004215FF" w:rsidP="0013730B">
            <w:pPr>
              <w:spacing w:before="100" w:after="100"/>
              <w:jc w:val="left"/>
            </w:pPr>
            <w:r w:rsidRPr="004215FF">
              <w:t>(iii) the number of staff with individual technical accreditations or certifications</w:t>
            </w:r>
          </w:p>
        </w:tc>
        <w:sdt>
          <w:sdtPr>
            <w:id w:val="368036426"/>
            <w:placeholder>
              <w:docPart w:val="DefaultPlaceholder_-1854013440"/>
            </w:placeholder>
            <w:showingPlcHdr/>
          </w:sdtPr>
          <w:sdtEndPr/>
          <w:sdtContent>
            <w:tc>
              <w:tcPr>
                <w:tcW w:w="4985" w:type="dxa"/>
                <w:gridSpan w:val="3"/>
              </w:tcPr>
              <w:p w14:paraId="30539690" w14:textId="77777777" w:rsidR="004215FF" w:rsidRPr="004215FF" w:rsidRDefault="0080383B" w:rsidP="0013730B">
                <w:pPr>
                  <w:spacing w:before="100" w:after="100"/>
                  <w:jc w:val="left"/>
                </w:pPr>
                <w:r w:rsidRPr="002A66B5">
                  <w:rPr>
                    <w:rStyle w:val="PlaceholderText"/>
                  </w:rPr>
                  <w:t>Click or tap here to enter text.</w:t>
                </w:r>
              </w:p>
            </w:tc>
          </w:sdtContent>
        </w:sdt>
      </w:tr>
      <w:tr w:rsidR="004215FF" w:rsidRPr="004215FF" w14:paraId="62D57122" w14:textId="77777777" w:rsidTr="00FE5010">
        <w:tc>
          <w:tcPr>
            <w:tcW w:w="9628" w:type="dxa"/>
            <w:gridSpan w:val="7"/>
            <w:shd w:val="clear" w:color="auto" w:fill="EF7D00"/>
          </w:tcPr>
          <w:p w14:paraId="1FE65847" w14:textId="77777777" w:rsidR="004215FF" w:rsidRPr="004215FF" w:rsidRDefault="004215FF" w:rsidP="00EF2D5C">
            <w:pPr>
              <w:spacing w:before="120" w:after="120"/>
              <w:jc w:val="left"/>
              <w:rPr>
                <w:b/>
                <w:color w:val="FFFFFF"/>
                <w:sz w:val="26"/>
                <w:szCs w:val="26"/>
              </w:rPr>
            </w:pPr>
            <w:r w:rsidRPr="004215FF">
              <w:rPr>
                <w:b/>
                <w:color w:val="FFFFFF"/>
                <w:sz w:val="26"/>
                <w:szCs w:val="26"/>
              </w:rPr>
              <w:t>Section 4: Financial information</w:t>
            </w:r>
          </w:p>
        </w:tc>
      </w:tr>
      <w:tr w:rsidR="00DB54B5" w:rsidRPr="004215FF" w14:paraId="4EE24B99" w14:textId="77777777" w:rsidTr="00FE5010">
        <w:tc>
          <w:tcPr>
            <w:tcW w:w="4643" w:type="dxa"/>
            <w:gridSpan w:val="4"/>
          </w:tcPr>
          <w:p w14:paraId="31622149" w14:textId="77777777" w:rsidR="004215FF" w:rsidRPr="004215FF" w:rsidRDefault="004215FF" w:rsidP="0013730B">
            <w:pPr>
              <w:spacing w:before="100" w:after="100"/>
              <w:jc w:val="left"/>
            </w:pPr>
            <w:r w:rsidRPr="004215FF">
              <w:t>4.1 Provide details of your company’s total annual turnover, net/profit loss and annual capital reserves for the past three years.</w:t>
            </w:r>
          </w:p>
        </w:tc>
        <w:sdt>
          <w:sdtPr>
            <w:id w:val="441583306"/>
            <w:placeholder>
              <w:docPart w:val="DefaultPlaceholder_-1854013440"/>
            </w:placeholder>
            <w:showingPlcHdr/>
          </w:sdtPr>
          <w:sdtEndPr/>
          <w:sdtContent>
            <w:tc>
              <w:tcPr>
                <w:tcW w:w="4985" w:type="dxa"/>
                <w:gridSpan w:val="3"/>
              </w:tcPr>
              <w:p w14:paraId="1CA3B1A2" w14:textId="6181804E" w:rsidR="004215FF" w:rsidRPr="004215FF" w:rsidRDefault="0080383B" w:rsidP="0013730B">
                <w:pPr>
                  <w:spacing w:before="100" w:after="100"/>
                  <w:jc w:val="left"/>
                </w:pPr>
                <w:r w:rsidRPr="002A66B5">
                  <w:rPr>
                    <w:rStyle w:val="PlaceholderText"/>
                  </w:rPr>
                  <w:t>Click or tap here to enter text.</w:t>
                </w:r>
              </w:p>
            </w:tc>
          </w:sdtContent>
        </w:sdt>
      </w:tr>
      <w:tr w:rsidR="00DB54B5" w:rsidRPr="004215FF" w14:paraId="1E8C1BCD" w14:textId="77777777" w:rsidTr="00FE5010">
        <w:tc>
          <w:tcPr>
            <w:tcW w:w="4643" w:type="dxa"/>
            <w:gridSpan w:val="4"/>
          </w:tcPr>
          <w:p w14:paraId="5A7B0BD1" w14:textId="77777777" w:rsidR="004215FF" w:rsidRPr="004215FF" w:rsidRDefault="004215FF" w:rsidP="0013730B">
            <w:pPr>
              <w:spacing w:before="100" w:after="100"/>
              <w:jc w:val="left"/>
            </w:pPr>
            <w:r w:rsidRPr="004215FF">
              <w:t>4.2 Provide details on new clients won and clients lost over the past 2 years</w:t>
            </w:r>
          </w:p>
        </w:tc>
        <w:sdt>
          <w:sdtPr>
            <w:id w:val="-2138632972"/>
            <w:placeholder>
              <w:docPart w:val="DefaultPlaceholder_-1854013440"/>
            </w:placeholder>
            <w:showingPlcHdr/>
          </w:sdtPr>
          <w:sdtEndPr/>
          <w:sdtContent>
            <w:tc>
              <w:tcPr>
                <w:tcW w:w="4985" w:type="dxa"/>
                <w:gridSpan w:val="3"/>
              </w:tcPr>
              <w:p w14:paraId="3D812598" w14:textId="23CB3A8E" w:rsidR="004215FF" w:rsidRPr="004215FF" w:rsidRDefault="0080383B" w:rsidP="0013730B">
                <w:pPr>
                  <w:spacing w:before="100" w:after="100"/>
                  <w:jc w:val="left"/>
                </w:pPr>
                <w:r w:rsidRPr="002A66B5">
                  <w:rPr>
                    <w:rStyle w:val="PlaceholderText"/>
                  </w:rPr>
                  <w:t>Click or tap here to enter text.</w:t>
                </w:r>
              </w:p>
            </w:tc>
          </w:sdtContent>
        </w:sdt>
      </w:tr>
      <w:tr w:rsidR="00DB54B5" w:rsidRPr="004215FF" w14:paraId="20230842" w14:textId="77777777" w:rsidTr="00FE5010">
        <w:tc>
          <w:tcPr>
            <w:tcW w:w="4643" w:type="dxa"/>
            <w:gridSpan w:val="4"/>
          </w:tcPr>
          <w:p w14:paraId="00134A50" w14:textId="77777777" w:rsidR="004215FF" w:rsidRPr="004215FF" w:rsidRDefault="004215FF" w:rsidP="0013730B">
            <w:pPr>
              <w:spacing w:before="100" w:after="100"/>
              <w:jc w:val="left"/>
            </w:pPr>
            <w:r w:rsidRPr="004215FF">
              <w:t>4.3 Has your organisation been involved in any court action and/or industrial tribunals over the last 3 years? If so, please give details.</w:t>
            </w:r>
          </w:p>
        </w:tc>
        <w:sdt>
          <w:sdtPr>
            <w:id w:val="-171801641"/>
            <w:placeholder>
              <w:docPart w:val="DefaultPlaceholder_-1854013440"/>
            </w:placeholder>
            <w:showingPlcHdr/>
          </w:sdtPr>
          <w:sdtEndPr/>
          <w:sdtContent>
            <w:tc>
              <w:tcPr>
                <w:tcW w:w="4985" w:type="dxa"/>
                <w:gridSpan w:val="3"/>
              </w:tcPr>
              <w:p w14:paraId="7F16936F" w14:textId="115A56ED" w:rsidR="004215FF" w:rsidRPr="004215FF" w:rsidRDefault="0080383B" w:rsidP="0013730B">
                <w:pPr>
                  <w:spacing w:before="100" w:after="100"/>
                  <w:jc w:val="left"/>
                </w:pPr>
                <w:r w:rsidRPr="002A66B5">
                  <w:rPr>
                    <w:rStyle w:val="PlaceholderText"/>
                  </w:rPr>
                  <w:t>Click or tap here to enter text.</w:t>
                </w:r>
              </w:p>
            </w:tc>
          </w:sdtContent>
        </w:sdt>
      </w:tr>
      <w:tr w:rsidR="00DB54B5" w:rsidRPr="004215FF" w14:paraId="0F1DABAD" w14:textId="77777777" w:rsidTr="00FE5010">
        <w:tc>
          <w:tcPr>
            <w:tcW w:w="4643" w:type="dxa"/>
            <w:gridSpan w:val="4"/>
          </w:tcPr>
          <w:p w14:paraId="7B0081B2" w14:textId="77777777" w:rsidR="004215FF" w:rsidRPr="004215FF" w:rsidRDefault="004215FF" w:rsidP="0013730B">
            <w:pPr>
              <w:spacing w:before="100" w:after="100"/>
              <w:jc w:val="left"/>
            </w:pPr>
            <w:r w:rsidRPr="004215FF">
              <w:t>4.4 Provide details on bankruptcy action (if applicable)</w:t>
            </w:r>
          </w:p>
        </w:tc>
        <w:sdt>
          <w:sdtPr>
            <w:id w:val="-1634706597"/>
            <w:placeholder>
              <w:docPart w:val="DefaultPlaceholder_-1854013440"/>
            </w:placeholder>
            <w:showingPlcHdr/>
          </w:sdtPr>
          <w:sdtEndPr/>
          <w:sdtContent>
            <w:tc>
              <w:tcPr>
                <w:tcW w:w="4985" w:type="dxa"/>
                <w:gridSpan w:val="3"/>
              </w:tcPr>
              <w:p w14:paraId="5D7C92EE" w14:textId="7DE73CD9" w:rsidR="004215FF" w:rsidRPr="004215FF" w:rsidRDefault="0080383B" w:rsidP="0013730B">
                <w:pPr>
                  <w:spacing w:before="100" w:after="100"/>
                  <w:jc w:val="left"/>
                </w:pPr>
                <w:r w:rsidRPr="002A66B5">
                  <w:rPr>
                    <w:rStyle w:val="PlaceholderText"/>
                  </w:rPr>
                  <w:t>Click or tap here to enter text.</w:t>
                </w:r>
              </w:p>
            </w:tc>
          </w:sdtContent>
        </w:sdt>
      </w:tr>
      <w:tr w:rsidR="004215FF" w:rsidRPr="004215FF" w14:paraId="0E5D4579" w14:textId="77777777" w:rsidTr="00FE5010">
        <w:tc>
          <w:tcPr>
            <w:tcW w:w="9628" w:type="dxa"/>
            <w:gridSpan w:val="7"/>
            <w:shd w:val="clear" w:color="auto" w:fill="EF7D00"/>
          </w:tcPr>
          <w:p w14:paraId="004FBEF4" w14:textId="77777777" w:rsidR="004215FF" w:rsidRPr="004215FF" w:rsidRDefault="004215FF" w:rsidP="00EF2D5C">
            <w:pPr>
              <w:spacing w:before="120" w:after="120"/>
              <w:jc w:val="left"/>
              <w:rPr>
                <w:b/>
                <w:color w:val="FFFFFF"/>
                <w:sz w:val="26"/>
                <w:szCs w:val="26"/>
              </w:rPr>
            </w:pPr>
            <w:r w:rsidRPr="004215FF">
              <w:rPr>
                <w:b/>
                <w:color w:val="FFFFFF"/>
                <w:sz w:val="26"/>
                <w:szCs w:val="26"/>
              </w:rPr>
              <w:t>Section 5: Relevant experience and skills</w:t>
            </w:r>
          </w:p>
        </w:tc>
      </w:tr>
      <w:tr w:rsidR="004215FF" w:rsidRPr="004215FF" w14:paraId="2A204D94" w14:textId="77777777" w:rsidTr="00FE5010">
        <w:tc>
          <w:tcPr>
            <w:tcW w:w="9628" w:type="dxa"/>
            <w:gridSpan w:val="7"/>
          </w:tcPr>
          <w:p w14:paraId="2B3EFA97" w14:textId="77777777" w:rsidR="004215FF" w:rsidRPr="004215FF" w:rsidRDefault="004215FF" w:rsidP="0013730B">
            <w:pPr>
              <w:spacing w:before="100" w:after="100"/>
              <w:jc w:val="left"/>
            </w:pPr>
            <w:r w:rsidRPr="004215FF">
              <w:t xml:space="preserve">Please provide a summary of your organisations skills and experience that demonstrates your organisation’s ability to develop and maintain the service outlined in the Statement of Requirements. </w:t>
            </w:r>
          </w:p>
        </w:tc>
      </w:tr>
      <w:tr w:rsidR="004215FF" w:rsidRPr="004215FF" w14:paraId="3CEB75CA" w14:textId="77777777" w:rsidTr="00FE5010">
        <w:tc>
          <w:tcPr>
            <w:tcW w:w="9628" w:type="dxa"/>
            <w:gridSpan w:val="7"/>
          </w:tcPr>
          <w:p w14:paraId="344CE0D6" w14:textId="3E3175E9" w:rsidR="004215FF" w:rsidRDefault="004215FF" w:rsidP="0013730B">
            <w:pPr>
              <w:spacing w:before="100" w:after="100"/>
              <w:jc w:val="left"/>
            </w:pPr>
            <w:r w:rsidRPr="004215FF">
              <w:t>Response:</w:t>
            </w:r>
          </w:p>
          <w:sdt>
            <w:sdtPr>
              <w:id w:val="-1499717445"/>
              <w:placeholder>
                <w:docPart w:val="DefaultPlaceholder_-1854013440"/>
              </w:placeholder>
              <w:showingPlcHdr/>
            </w:sdtPr>
            <w:sdtEndPr/>
            <w:sdtContent>
              <w:p w14:paraId="045A42D2" w14:textId="0EC3AF23" w:rsidR="004215FF" w:rsidRPr="004215FF" w:rsidRDefault="00034135" w:rsidP="0013730B">
                <w:pPr>
                  <w:spacing w:before="100" w:after="100"/>
                  <w:jc w:val="left"/>
                </w:pPr>
                <w:r w:rsidRPr="002A66B5">
                  <w:rPr>
                    <w:rStyle w:val="PlaceholderText"/>
                  </w:rPr>
                  <w:t>Click or tap here to enter text.</w:t>
                </w:r>
              </w:p>
            </w:sdtContent>
          </w:sdt>
          <w:p w14:paraId="04FADAD8" w14:textId="77777777" w:rsidR="004215FF" w:rsidRDefault="004215FF" w:rsidP="0013730B">
            <w:pPr>
              <w:spacing w:before="100" w:after="100"/>
              <w:jc w:val="left"/>
            </w:pPr>
          </w:p>
          <w:p w14:paraId="518380A7" w14:textId="02F17AA6" w:rsidR="00663846" w:rsidRPr="004215FF" w:rsidRDefault="00663846" w:rsidP="0013730B">
            <w:pPr>
              <w:spacing w:before="100" w:after="100"/>
              <w:jc w:val="left"/>
            </w:pPr>
          </w:p>
        </w:tc>
      </w:tr>
      <w:tr w:rsidR="004215FF" w:rsidRPr="004215FF" w14:paraId="51FEC5E4" w14:textId="77777777" w:rsidTr="00FE5010">
        <w:tc>
          <w:tcPr>
            <w:tcW w:w="9628" w:type="dxa"/>
            <w:gridSpan w:val="7"/>
            <w:shd w:val="clear" w:color="auto" w:fill="EF7D00"/>
          </w:tcPr>
          <w:p w14:paraId="3012882C" w14:textId="77777777" w:rsidR="004215FF" w:rsidRPr="004215FF" w:rsidRDefault="004215FF" w:rsidP="00EF2D5C">
            <w:pPr>
              <w:spacing w:before="120" w:after="120"/>
              <w:jc w:val="left"/>
              <w:rPr>
                <w:b/>
                <w:color w:val="FFFFFF"/>
                <w:sz w:val="26"/>
                <w:szCs w:val="26"/>
              </w:rPr>
            </w:pPr>
            <w:r w:rsidRPr="004215FF">
              <w:rPr>
                <w:b/>
                <w:color w:val="FFFFFF"/>
                <w:sz w:val="26"/>
                <w:szCs w:val="26"/>
              </w:rPr>
              <w:lastRenderedPageBreak/>
              <w:t>Section 6: Meeting the requirements of the ITT</w:t>
            </w:r>
          </w:p>
        </w:tc>
      </w:tr>
      <w:tr w:rsidR="004215FF" w:rsidRPr="004215FF" w14:paraId="6C01539F" w14:textId="77777777" w:rsidTr="00575F91">
        <w:tc>
          <w:tcPr>
            <w:tcW w:w="9628" w:type="dxa"/>
            <w:gridSpan w:val="7"/>
            <w:shd w:val="clear" w:color="auto" w:fill="404040" w:themeFill="text1" w:themeFillTint="BF"/>
          </w:tcPr>
          <w:p w14:paraId="35FAA7BA" w14:textId="77777777" w:rsidR="004215FF" w:rsidRPr="004215FF" w:rsidRDefault="004215FF" w:rsidP="002F6549">
            <w:pPr>
              <w:spacing w:before="120" w:after="120"/>
              <w:jc w:val="left"/>
              <w:rPr>
                <w:b/>
                <w:color w:val="FFFFFF" w:themeColor="background1"/>
              </w:rPr>
            </w:pPr>
            <w:r w:rsidRPr="004215FF">
              <w:rPr>
                <w:b/>
                <w:color w:val="FFFFFF" w:themeColor="background1"/>
              </w:rPr>
              <w:t>For each part in Section 6, indicate whether you can or cannot meet the mandatory requirements by checking the appropriate box.  In addition, each part of Section 6 has specific questions which should be answered.</w:t>
            </w:r>
          </w:p>
        </w:tc>
      </w:tr>
      <w:tr w:rsidR="004215FF" w:rsidRPr="004215FF" w14:paraId="23C840F5" w14:textId="77777777" w:rsidTr="00FE5010">
        <w:tc>
          <w:tcPr>
            <w:tcW w:w="9628" w:type="dxa"/>
            <w:gridSpan w:val="7"/>
            <w:shd w:val="clear" w:color="auto" w:fill="FBE4D5" w:themeFill="accent2" w:themeFillTint="33"/>
          </w:tcPr>
          <w:p w14:paraId="09F1FECA" w14:textId="77777777" w:rsidR="004215FF" w:rsidRPr="004215FF" w:rsidRDefault="004215FF" w:rsidP="00C02438">
            <w:pPr>
              <w:spacing w:before="120" w:after="120"/>
              <w:jc w:val="left"/>
              <w:rPr>
                <w:b/>
              </w:rPr>
            </w:pPr>
            <w:r w:rsidRPr="004215FF">
              <w:rPr>
                <w:b/>
              </w:rPr>
              <w:t>Part 1: Building a registration system</w:t>
            </w:r>
          </w:p>
        </w:tc>
      </w:tr>
      <w:tr w:rsidR="00FE5010" w:rsidRPr="004215FF" w14:paraId="0C9F0823" w14:textId="77777777" w:rsidTr="00410003">
        <w:bookmarkStart w:id="0" w:name="_Hlk65068186" w:displacedByCustomXml="next"/>
        <w:sdt>
          <w:sdtPr>
            <w:id w:val="-499578380"/>
            <w14:checkbox>
              <w14:checked w14:val="0"/>
              <w14:checkedState w14:val="2612" w14:font="MS Gothic"/>
              <w14:uncheckedState w14:val="2610" w14:font="MS Gothic"/>
            </w14:checkbox>
          </w:sdtPr>
          <w:sdtEndPr/>
          <w:sdtContent>
            <w:tc>
              <w:tcPr>
                <w:tcW w:w="1153" w:type="dxa"/>
                <w:vMerge w:val="restart"/>
              </w:tcPr>
              <w:p w14:paraId="5470CBF9" w14:textId="7BF6652E" w:rsidR="004215FF" w:rsidRPr="004215FF" w:rsidRDefault="00B86A5B" w:rsidP="00751B4A">
                <w:pPr>
                  <w:spacing w:before="120" w:after="120"/>
                  <w:jc w:val="left"/>
                </w:pPr>
                <w:r>
                  <w:rPr>
                    <w:rFonts w:ascii="MS Gothic" w:eastAsia="MS Gothic" w:hAnsi="MS Gothic" w:hint="eastAsia"/>
                  </w:rPr>
                  <w:t>☐</w:t>
                </w:r>
              </w:p>
            </w:tc>
          </w:sdtContent>
        </w:sdt>
        <w:tc>
          <w:tcPr>
            <w:tcW w:w="3162" w:type="dxa"/>
            <w:gridSpan w:val="2"/>
            <w:vMerge w:val="restart"/>
          </w:tcPr>
          <w:p w14:paraId="064DE88D" w14:textId="77777777" w:rsidR="004215FF" w:rsidRPr="004215FF" w:rsidRDefault="004215FF" w:rsidP="00751B4A">
            <w:pPr>
              <w:spacing w:before="120" w:after="120"/>
              <w:jc w:val="left"/>
            </w:pPr>
            <w:r w:rsidRPr="004215FF">
              <w:t xml:space="preserve">I </w:t>
            </w:r>
            <w:r w:rsidRPr="004215FF">
              <w:rPr>
                <w:b/>
              </w:rPr>
              <w:t>can</w:t>
            </w:r>
            <w:r w:rsidRPr="004215FF">
              <w:t xml:space="preserve"> meet the mandatory requirements relating to building a registration system</w:t>
            </w:r>
          </w:p>
        </w:tc>
        <w:sdt>
          <w:sdtPr>
            <w:id w:val="1795633998"/>
            <w14:checkbox>
              <w14:checked w14:val="0"/>
              <w14:checkedState w14:val="2612" w14:font="MS Gothic"/>
              <w14:uncheckedState w14:val="2610" w14:font="MS Gothic"/>
            </w14:checkbox>
          </w:sdtPr>
          <w:sdtEndPr/>
          <w:sdtContent>
            <w:tc>
              <w:tcPr>
                <w:tcW w:w="1080" w:type="dxa"/>
                <w:gridSpan w:val="2"/>
                <w:vMerge w:val="restart"/>
              </w:tcPr>
              <w:p w14:paraId="75DF1B92" w14:textId="7E44F550" w:rsidR="004215FF" w:rsidRPr="004215FF" w:rsidRDefault="00B86A5B" w:rsidP="00751B4A">
                <w:pPr>
                  <w:spacing w:before="120" w:after="120"/>
                  <w:jc w:val="left"/>
                </w:pPr>
                <w:r>
                  <w:rPr>
                    <w:rFonts w:ascii="MS Gothic" w:eastAsia="MS Gothic" w:hAnsi="MS Gothic" w:hint="eastAsia"/>
                  </w:rPr>
                  <w:t>☐</w:t>
                </w:r>
              </w:p>
            </w:tc>
          </w:sdtContent>
        </w:sdt>
        <w:tc>
          <w:tcPr>
            <w:tcW w:w="4233" w:type="dxa"/>
            <w:gridSpan w:val="2"/>
          </w:tcPr>
          <w:p w14:paraId="0B31B2A5" w14:textId="77777777" w:rsidR="004215FF" w:rsidRPr="004215FF" w:rsidRDefault="004215FF" w:rsidP="00751B4A">
            <w:pPr>
              <w:spacing w:before="120" w:after="120"/>
              <w:jc w:val="left"/>
            </w:pPr>
            <w:r w:rsidRPr="004215FF">
              <w:t xml:space="preserve">I can </w:t>
            </w:r>
            <w:r w:rsidRPr="004215FF">
              <w:rPr>
                <w:b/>
              </w:rPr>
              <w:t>NOT</w:t>
            </w:r>
            <w:r w:rsidRPr="004215FF">
              <w:t xml:space="preserve"> meet the mandatory requirements relating to building a registration system.</w:t>
            </w:r>
          </w:p>
        </w:tc>
      </w:tr>
      <w:tr w:rsidR="00FE5010" w:rsidRPr="004215FF" w14:paraId="4613E626" w14:textId="77777777" w:rsidTr="00410003">
        <w:tc>
          <w:tcPr>
            <w:tcW w:w="1153" w:type="dxa"/>
            <w:vMerge/>
          </w:tcPr>
          <w:p w14:paraId="4C07CFED" w14:textId="77777777" w:rsidR="004215FF" w:rsidRPr="004215FF" w:rsidRDefault="004215FF" w:rsidP="00751B4A">
            <w:pPr>
              <w:spacing w:before="120" w:after="120"/>
              <w:jc w:val="left"/>
            </w:pPr>
          </w:p>
        </w:tc>
        <w:tc>
          <w:tcPr>
            <w:tcW w:w="3162" w:type="dxa"/>
            <w:gridSpan w:val="2"/>
            <w:vMerge/>
          </w:tcPr>
          <w:p w14:paraId="62C08D30" w14:textId="77777777" w:rsidR="004215FF" w:rsidRPr="004215FF" w:rsidRDefault="004215FF" w:rsidP="00751B4A">
            <w:pPr>
              <w:spacing w:before="120" w:after="120"/>
              <w:jc w:val="left"/>
            </w:pPr>
          </w:p>
        </w:tc>
        <w:tc>
          <w:tcPr>
            <w:tcW w:w="1080" w:type="dxa"/>
            <w:gridSpan w:val="2"/>
            <w:vMerge/>
          </w:tcPr>
          <w:p w14:paraId="0FF55F54" w14:textId="77777777" w:rsidR="004215FF" w:rsidRPr="004215FF" w:rsidRDefault="004215FF" w:rsidP="00751B4A">
            <w:pPr>
              <w:spacing w:before="120" w:after="120"/>
              <w:jc w:val="left"/>
            </w:pPr>
          </w:p>
        </w:tc>
        <w:tc>
          <w:tcPr>
            <w:tcW w:w="4233" w:type="dxa"/>
            <w:gridSpan w:val="2"/>
          </w:tcPr>
          <w:p w14:paraId="14D47668" w14:textId="77777777" w:rsidR="00E7483C" w:rsidRDefault="004215FF" w:rsidP="00751B4A">
            <w:pPr>
              <w:spacing w:before="120" w:after="120"/>
              <w:jc w:val="left"/>
            </w:pPr>
            <w:r w:rsidRPr="004215FF">
              <w:t>Explain why:</w:t>
            </w:r>
          </w:p>
          <w:p w14:paraId="5356DAC7" w14:textId="1F49A8C8" w:rsidR="00E7483C" w:rsidRPr="004215FF" w:rsidRDefault="004D426E" w:rsidP="00751B4A">
            <w:pPr>
              <w:spacing w:before="120" w:after="120"/>
              <w:jc w:val="left"/>
            </w:pPr>
            <w:r>
              <w:t xml:space="preserve"> </w:t>
            </w:r>
            <w:sdt>
              <w:sdtPr>
                <w:id w:val="-1870291845"/>
                <w:placeholder>
                  <w:docPart w:val="DefaultPlaceholder_-1854013440"/>
                </w:placeholder>
                <w:showingPlcHdr/>
              </w:sdtPr>
              <w:sdtEndPr/>
              <w:sdtContent>
                <w:r w:rsidRPr="002A66B5">
                  <w:rPr>
                    <w:rStyle w:val="PlaceholderText"/>
                  </w:rPr>
                  <w:t>Click or tap here to enter text.</w:t>
                </w:r>
              </w:sdtContent>
            </w:sdt>
          </w:p>
        </w:tc>
      </w:tr>
      <w:bookmarkEnd w:id="0"/>
      <w:tr w:rsidR="004215FF" w:rsidRPr="004215FF" w14:paraId="033951E0" w14:textId="77777777" w:rsidTr="00FE5010">
        <w:tc>
          <w:tcPr>
            <w:tcW w:w="9628" w:type="dxa"/>
            <w:gridSpan w:val="7"/>
          </w:tcPr>
          <w:p w14:paraId="04712231" w14:textId="480DDC26" w:rsidR="00556FE2" w:rsidRPr="004215FF" w:rsidRDefault="004215FF" w:rsidP="00316EFF">
            <w:pPr>
              <w:numPr>
                <w:ilvl w:val="0"/>
                <w:numId w:val="27"/>
              </w:numPr>
              <w:spacing w:before="120" w:after="120"/>
              <w:ind w:left="420" w:hanging="360"/>
              <w:jc w:val="left"/>
              <w:rPr>
                <w:i/>
              </w:rPr>
            </w:pPr>
            <w:r w:rsidRPr="004215FF">
              <w:rPr>
                <w:i/>
              </w:rPr>
              <w:t>Indicate any problems/risks with the registration process described above and how these could be resolved/mitigated</w:t>
            </w:r>
          </w:p>
        </w:tc>
      </w:tr>
      <w:tr w:rsidR="00FE5010" w:rsidRPr="004215FF" w14:paraId="1D082264" w14:textId="77777777" w:rsidTr="00556FE2">
        <w:tc>
          <w:tcPr>
            <w:tcW w:w="1153" w:type="dxa"/>
            <w:shd w:val="clear" w:color="auto" w:fill="D9D9D9" w:themeFill="background1" w:themeFillShade="D9"/>
          </w:tcPr>
          <w:p w14:paraId="4906A7F6" w14:textId="77777777" w:rsidR="004215FF" w:rsidRPr="004215FF" w:rsidRDefault="004215FF" w:rsidP="00751B4A">
            <w:pPr>
              <w:spacing w:before="120" w:after="120"/>
              <w:jc w:val="left"/>
              <w:rPr>
                <w:b/>
              </w:rPr>
            </w:pPr>
            <w:r w:rsidRPr="004215FF">
              <w:rPr>
                <w:b/>
              </w:rPr>
              <w:t>Response:</w:t>
            </w:r>
          </w:p>
          <w:p w14:paraId="1F665AF1" w14:textId="77777777" w:rsidR="004215FF" w:rsidRPr="004215FF" w:rsidRDefault="004215FF" w:rsidP="00751B4A">
            <w:pPr>
              <w:spacing w:before="120" w:after="120"/>
              <w:jc w:val="left"/>
              <w:rPr>
                <w:b/>
              </w:rPr>
            </w:pPr>
          </w:p>
        </w:tc>
        <w:sdt>
          <w:sdtPr>
            <w:rPr>
              <w:i/>
            </w:rPr>
            <w:id w:val="116183738"/>
            <w:placeholder>
              <w:docPart w:val="DefaultPlaceholder_-1854013440"/>
            </w:placeholder>
            <w:showingPlcHdr/>
          </w:sdtPr>
          <w:sdtEndPr/>
          <w:sdtContent>
            <w:tc>
              <w:tcPr>
                <w:tcW w:w="8475" w:type="dxa"/>
                <w:gridSpan w:val="6"/>
                <w:shd w:val="clear" w:color="auto" w:fill="D9D9D9" w:themeFill="background1" w:themeFillShade="D9"/>
              </w:tcPr>
              <w:p w14:paraId="34BBA079" w14:textId="4883469B" w:rsidR="004215FF" w:rsidRPr="004215FF" w:rsidRDefault="004D426E" w:rsidP="00751B4A">
                <w:pPr>
                  <w:spacing w:before="120" w:after="120"/>
                  <w:jc w:val="left"/>
                  <w:rPr>
                    <w:i/>
                  </w:rPr>
                </w:pPr>
                <w:r w:rsidRPr="002A66B5">
                  <w:rPr>
                    <w:rStyle w:val="PlaceholderText"/>
                  </w:rPr>
                  <w:t>Click or tap here to enter text.</w:t>
                </w:r>
              </w:p>
            </w:tc>
          </w:sdtContent>
        </w:sdt>
      </w:tr>
      <w:tr w:rsidR="004215FF" w:rsidRPr="004215FF" w14:paraId="3F20626D" w14:textId="77777777" w:rsidTr="00FE5010">
        <w:tc>
          <w:tcPr>
            <w:tcW w:w="9628" w:type="dxa"/>
            <w:gridSpan w:val="7"/>
          </w:tcPr>
          <w:p w14:paraId="5C1C2766" w14:textId="56C372C6" w:rsidR="004215FF" w:rsidRPr="004215FF" w:rsidRDefault="004215FF" w:rsidP="00316EFF">
            <w:pPr>
              <w:numPr>
                <w:ilvl w:val="0"/>
                <w:numId w:val="27"/>
              </w:numPr>
              <w:spacing w:before="120" w:after="120"/>
              <w:ind w:left="420" w:hanging="360"/>
              <w:jc w:val="left"/>
              <w:rPr>
                <w:i/>
              </w:rPr>
            </w:pPr>
            <w:r w:rsidRPr="004215FF">
              <w:rPr>
                <w:i/>
              </w:rPr>
              <w:t>Highlight any best practices you would implement to ensure that the publisher contact had the authority/mandate to deposit data on behalf of that publisher (</w:t>
            </w:r>
            <w:proofErr w:type="gramStart"/>
            <w:r w:rsidRPr="004215FF">
              <w:rPr>
                <w:i/>
              </w:rPr>
              <w:t>i.e.</w:t>
            </w:r>
            <w:proofErr w:type="gramEnd"/>
            <w:r w:rsidRPr="004215FF">
              <w:rPr>
                <w:i/>
              </w:rPr>
              <w:t xml:space="preserve"> when inviting a publisher to register, should we provide them with a unique code which they have to cite in their submission)?</w:t>
            </w:r>
          </w:p>
        </w:tc>
      </w:tr>
      <w:tr w:rsidR="00FE5010" w:rsidRPr="004215FF" w14:paraId="68518CC2" w14:textId="77777777" w:rsidTr="00556FE2">
        <w:tc>
          <w:tcPr>
            <w:tcW w:w="1153" w:type="dxa"/>
            <w:shd w:val="clear" w:color="auto" w:fill="D9D9D9" w:themeFill="background1" w:themeFillShade="D9"/>
          </w:tcPr>
          <w:p w14:paraId="586CB86D" w14:textId="77777777" w:rsidR="004215FF" w:rsidRPr="004215FF" w:rsidRDefault="004215FF" w:rsidP="00751B4A">
            <w:pPr>
              <w:spacing w:before="120" w:after="120"/>
              <w:jc w:val="left"/>
              <w:rPr>
                <w:b/>
              </w:rPr>
            </w:pPr>
            <w:r w:rsidRPr="004215FF">
              <w:rPr>
                <w:b/>
              </w:rPr>
              <w:t>Response:</w:t>
            </w:r>
          </w:p>
          <w:p w14:paraId="5DEC1CB7" w14:textId="77777777" w:rsidR="004215FF" w:rsidRPr="004215FF" w:rsidRDefault="004215FF" w:rsidP="00751B4A">
            <w:pPr>
              <w:spacing w:before="120" w:after="120"/>
              <w:jc w:val="left"/>
              <w:rPr>
                <w:b/>
              </w:rPr>
            </w:pPr>
          </w:p>
        </w:tc>
        <w:sdt>
          <w:sdtPr>
            <w:rPr>
              <w:i/>
            </w:rPr>
            <w:id w:val="-452245786"/>
            <w:placeholder>
              <w:docPart w:val="DefaultPlaceholder_-1854013440"/>
            </w:placeholder>
            <w:showingPlcHdr/>
          </w:sdtPr>
          <w:sdtEndPr/>
          <w:sdtContent>
            <w:tc>
              <w:tcPr>
                <w:tcW w:w="8475" w:type="dxa"/>
                <w:gridSpan w:val="6"/>
                <w:shd w:val="clear" w:color="auto" w:fill="D9D9D9" w:themeFill="background1" w:themeFillShade="D9"/>
              </w:tcPr>
              <w:p w14:paraId="461680A1" w14:textId="143A6C73" w:rsidR="004215FF" w:rsidRPr="004215FF" w:rsidRDefault="00556FE2" w:rsidP="00751B4A">
                <w:pPr>
                  <w:spacing w:before="120" w:after="120"/>
                  <w:jc w:val="left"/>
                  <w:rPr>
                    <w:i/>
                  </w:rPr>
                </w:pPr>
                <w:r w:rsidRPr="002A66B5">
                  <w:rPr>
                    <w:rStyle w:val="PlaceholderText"/>
                  </w:rPr>
                  <w:t>Click or tap here to enter text.</w:t>
                </w:r>
              </w:p>
            </w:tc>
          </w:sdtContent>
        </w:sdt>
      </w:tr>
      <w:tr w:rsidR="004215FF" w:rsidRPr="004215FF" w14:paraId="45735DEE" w14:textId="77777777" w:rsidTr="00FE5010">
        <w:tc>
          <w:tcPr>
            <w:tcW w:w="9628" w:type="dxa"/>
            <w:gridSpan w:val="7"/>
          </w:tcPr>
          <w:p w14:paraId="1B91DA60" w14:textId="77777777" w:rsidR="004215FF" w:rsidRPr="004215FF" w:rsidRDefault="004215FF" w:rsidP="00316EFF">
            <w:pPr>
              <w:numPr>
                <w:ilvl w:val="0"/>
                <w:numId w:val="27"/>
              </w:numPr>
              <w:spacing w:before="120" w:after="120"/>
              <w:ind w:left="420" w:hanging="360"/>
              <w:jc w:val="left"/>
              <w:rPr>
                <w:i/>
              </w:rPr>
            </w:pPr>
            <w:r w:rsidRPr="004215FF">
              <w:rPr>
                <w:i/>
              </w:rPr>
              <w:t>Outline how the registration process could, if required, be extended to include more user groups.</w:t>
            </w:r>
          </w:p>
        </w:tc>
      </w:tr>
      <w:tr w:rsidR="00FE5010" w:rsidRPr="004215FF" w14:paraId="52C3C051" w14:textId="77777777" w:rsidTr="00556FE2">
        <w:tc>
          <w:tcPr>
            <w:tcW w:w="1153" w:type="dxa"/>
            <w:shd w:val="clear" w:color="auto" w:fill="D9D9D9" w:themeFill="background1" w:themeFillShade="D9"/>
          </w:tcPr>
          <w:p w14:paraId="75E7511E" w14:textId="77777777" w:rsidR="004215FF" w:rsidRPr="004215FF" w:rsidRDefault="004215FF" w:rsidP="00751B4A">
            <w:pPr>
              <w:spacing w:before="120" w:after="120"/>
              <w:jc w:val="left"/>
              <w:rPr>
                <w:b/>
              </w:rPr>
            </w:pPr>
            <w:r w:rsidRPr="004215FF">
              <w:rPr>
                <w:b/>
              </w:rPr>
              <w:t>Response:</w:t>
            </w:r>
          </w:p>
          <w:p w14:paraId="461FEE0D" w14:textId="77777777" w:rsidR="004215FF" w:rsidRPr="004215FF" w:rsidRDefault="004215FF" w:rsidP="00751B4A">
            <w:pPr>
              <w:spacing w:before="120" w:after="120"/>
              <w:jc w:val="left"/>
              <w:rPr>
                <w:b/>
              </w:rPr>
            </w:pPr>
          </w:p>
        </w:tc>
        <w:sdt>
          <w:sdtPr>
            <w:rPr>
              <w:i/>
            </w:rPr>
            <w:id w:val="-1123621638"/>
            <w:placeholder>
              <w:docPart w:val="DefaultPlaceholder_-1854013440"/>
            </w:placeholder>
            <w:showingPlcHdr/>
          </w:sdtPr>
          <w:sdtEndPr/>
          <w:sdtContent>
            <w:tc>
              <w:tcPr>
                <w:tcW w:w="8475" w:type="dxa"/>
                <w:gridSpan w:val="6"/>
                <w:shd w:val="clear" w:color="auto" w:fill="D9D9D9" w:themeFill="background1" w:themeFillShade="D9"/>
              </w:tcPr>
              <w:p w14:paraId="51FC2FD4" w14:textId="58CB27B9" w:rsidR="004215FF" w:rsidRPr="004215FF" w:rsidRDefault="00556FE2" w:rsidP="00751B4A">
                <w:pPr>
                  <w:spacing w:before="120" w:after="120"/>
                  <w:jc w:val="left"/>
                  <w:rPr>
                    <w:i/>
                  </w:rPr>
                </w:pPr>
                <w:r w:rsidRPr="002A66B5">
                  <w:rPr>
                    <w:rStyle w:val="PlaceholderText"/>
                  </w:rPr>
                  <w:t>Click or tap here to enter text.</w:t>
                </w:r>
              </w:p>
            </w:tc>
          </w:sdtContent>
        </w:sdt>
      </w:tr>
      <w:tr w:rsidR="004215FF" w:rsidRPr="004215FF" w14:paraId="2EFC4403" w14:textId="77777777" w:rsidTr="00FE5010">
        <w:tc>
          <w:tcPr>
            <w:tcW w:w="9628" w:type="dxa"/>
            <w:gridSpan w:val="7"/>
          </w:tcPr>
          <w:p w14:paraId="6844B5B8" w14:textId="40161CA5" w:rsidR="004215FF" w:rsidRPr="004215FF" w:rsidRDefault="004215FF" w:rsidP="00316EFF">
            <w:pPr>
              <w:numPr>
                <w:ilvl w:val="0"/>
                <w:numId w:val="27"/>
              </w:numPr>
              <w:spacing w:before="120" w:after="120"/>
              <w:ind w:left="420" w:hanging="360"/>
              <w:jc w:val="left"/>
              <w:rPr>
                <w:rFonts w:cstheme="minorHAnsi"/>
                <w:i/>
              </w:rPr>
            </w:pPr>
            <w:r w:rsidRPr="004215FF">
              <w:rPr>
                <w:rFonts w:cstheme="minorHAnsi"/>
                <w:i/>
              </w:rPr>
              <w:t xml:space="preserve">If the application process </w:t>
            </w:r>
            <w:proofErr w:type="gramStart"/>
            <w:r w:rsidRPr="004215FF">
              <w:rPr>
                <w:rFonts w:cstheme="minorHAnsi"/>
                <w:i/>
              </w:rPr>
              <w:t>was</w:t>
            </w:r>
            <w:proofErr w:type="gramEnd"/>
            <w:r w:rsidRPr="004215FF">
              <w:rPr>
                <w:rFonts w:cstheme="minorHAnsi"/>
                <w:i/>
              </w:rPr>
              <w:t xml:space="preserve"> extended to include more groups, how would the supplier develop the system to remove the need to the </w:t>
            </w:r>
            <w:proofErr w:type="spellStart"/>
            <w:r w:rsidRPr="004215FF">
              <w:rPr>
                <w:rFonts w:cstheme="minorHAnsi"/>
                <w:i/>
              </w:rPr>
              <w:t>cOAlition</w:t>
            </w:r>
            <w:proofErr w:type="spellEnd"/>
            <w:r w:rsidRPr="004215FF">
              <w:rPr>
                <w:rFonts w:cstheme="minorHAnsi"/>
                <w:i/>
              </w:rPr>
              <w:t xml:space="preserve"> S office to “approve/decline” every request?</w:t>
            </w:r>
            <w:r w:rsidRPr="004215FF">
              <w:rPr>
                <w:i/>
              </w:rPr>
              <w:t>?</w:t>
            </w:r>
          </w:p>
        </w:tc>
      </w:tr>
      <w:tr w:rsidR="00FE5010" w:rsidRPr="004215FF" w14:paraId="1F31B788" w14:textId="77777777" w:rsidTr="00556FE2">
        <w:tc>
          <w:tcPr>
            <w:tcW w:w="1153" w:type="dxa"/>
            <w:shd w:val="clear" w:color="auto" w:fill="D9D9D9" w:themeFill="background1" w:themeFillShade="D9"/>
          </w:tcPr>
          <w:p w14:paraId="1EC9FDB6" w14:textId="77777777" w:rsidR="004215FF" w:rsidRPr="004215FF" w:rsidRDefault="004215FF" w:rsidP="00751B4A">
            <w:pPr>
              <w:spacing w:before="120" w:after="120"/>
              <w:jc w:val="left"/>
              <w:rPr>
                <w:b/>
              </w:rPr>
            </w:pPr>
            <w:r w:rsidRPr="004215FF">
              <w:rPr>
                <w:b/>
              </w:rPr>
              <w:t>Response:</w:t>
            </w:r>
          </w:p>
          <w:p w14:paraId="4616E1B2" w14:textId="77777777" w:rsidR="004215FF" w:rsidRPr="004215FF" w:rsidRDefault="004215FF" w:rsidP="00751B4A">
            <w:pPr>
              <w:spacing w:before="120" w:after="120"/>
              <w:jc w:val="left"/>
              <w:rPr>
                <w:b/>
              </w:rPr>
            </w:pPr>
          </w:p>
        </w:tc>
        <w:sdt>
          <w:sdtPr>
            <w:rPr>
              <w:i/>
            </w:rPr>
            <w:id w:val="-1545589831"/>
            <w:placeholder>
              <w:docPart w:val="DefaultPlaceholder_-1854013440"/>
            </w:placeholder>
            <w:showingPlcHdr/>
          </w:sdtPr>
          <w:sdtEndPr/>
          <w:sdtContent>
            <w:tc>
              <w:tcPr>
                <w:tcW w:w="8475" w:type="dxa"/>
                <w:gridSpan w:val="6"/>
                <w:shd w:val="clear" w:color="auto" w:fill="D9D9D9" w:themeFill="background1" w:themeFillShade="D9"/>
              </w:tcPr>
              <w:p w14:paraId="76DD3471" w14:textId="5D5F62EC" w:rsidR="004215FF" w:rsidRPr="004215FF" w:rsidRDefault="00556FE2" w:rsidP="00751B4A">
                <w:pPr>
                  <w:spacing w:before="120" w:after="120"/>
                  <w:jc w:val="left"/>
                  <w:rPr>
                    <w:i/>
                  </w:rPr>
                </w:pPr>
                <w:r w:rsidRPr="002A66B5">
                  <w:rPr>
                    <w:rStyle w:val="PlaceholderText"/>
                  </w:rPr>
                  <w:t>Click or tap here to enter text.</w:t>
                </w:r>
              </w:p>
            </w:tc>
          </w:sdtContent>
        </w:sdt>
      </w:tr>
    </w:tbl>
    <w:p w14:paraId="6E69DA7C" w14:textId="77777777" w:rsidR="00D73EDD" w:rsidRPr="004215FF" w:rsidRDefault="00D73EDD" w:rsidP="004215FF">
      <w:pPr>
        <w:spacing w:after="0"/>
        <w:jc w:val="left"/>
        <w:rPr>
          <w:b/>
        </w:rPr>
      </w:pPr>
    </w:p>
    <w:tbl>
      <w:tblPr>
        <w:tblStyle w:val="TableGridLight1"/>
        <w:tblW w:w="0" w:type="auto"/>
        <w:tblLayout w:type="fixed"/>
        <w:tblLook w:val="04A0" w:firstRow="1" w:lastRow="0" w:firstColumn="1" w:lastColumn="0" w:noHBand="0" w:noVBand="1"/>
      </w:tblPr>
      <w:tblGrid>
        <w:gridCol w:w="1153"/>
        <w:gridCol w:w="12"/>
        <w:gridCol w:w="3150"/>
        <w:gridCol w:w="1080"/>
        <w:gridCol w:w="4233"/>
      </w:tblGrid>
      <w:tr w:rsidR="004215FF" w:rsidRPr="004215FF" w14:paraId="3375F771" w14:textId="77777777" w:rsidTr="00FE5010">
        <w:tc>
          <w:tcPr>
            <w:tcW w:w="9628" w:type="dxa"/>
            <w:gridSpan w:val="5"/>
            <w:shd w:val="clear" w:color="auto" w:fill="FBE4D5" w:themeFill="accent2" w:themeFillTint="33"/>
          </w:tcPr>
          <w:p w14:paraId="33BEA2BD" w14:textId="77777777" w:rsidR="004215FF" w:rsidRPr="004215FF" w:rsidRDefault="004215FF" w:rsidP="00C02438">
            <w:pPr>
              <w:spacing w:before="120" w:after="120"/>
              <w:jc w:val="left"/>
              <w:rPr>
                <w:b/>
              </w:rPr>
            </w:pPr>
            <w:r w:rsidRPr="004215FF">
              <w:rPr>
                <w:b/>
              </w:rPr>
              <w:lastRenderedPageBreak/>
              <w:t>Part 2: Providing an authentication system such that registered users could access the Price and Transparency Framework” system</w:t>
            </w:r>
          </w:p>
        </w:tc>
      </w:tr>
      <w:tr w:rsidR="00D73EDD" w:rsidRPr="004215FF" w14:paraId="29FC6E9C" w14:textId="77777777" w:rsidTr="007C796C">
        <w:sdt>
          <w:sdtPr>
            <w:id w:val="182869880"/>
            <w14:checkbox>
              <w14:checked w14:val="0"/>
              <w14:checkedState w14:val="2612" w14:font="MS Gothic"/>
              <w14:uncheckedState w14:val="2610" w14:font="MS Gothic"/>
            </w14:checkbox>
          </w:sdtPr>
          <w:sdtEndPr/>
          <w:sdtContent>
            <w:tc>
              <w:tcPr>
                <w:tcW w:w="1153" w:type="dxa"/>
                <w:vMerge w:val="restart"/>
              </w:tcPr>
              <w:p w14:paraId="02F118E1" w14:textId="77777777" w:rsidR="00D73EDD" w:rsidRPr="004215FF" w:rsidRDefault="00D73EDD" w:rsidP="007C796C">
                <w:pPr>
                  <w:spacing w:before="120" w:after="120"/>
                  <w:jc w:val="left"/>
                </w:pPr>
                <w:r>
                  <w:rPr>
                    <w:rFonts w:ascii="MS Gothic" w:eastAsia="MS Gothic" w:hAnsi="MS Gothic" w:hint="eastAsia"/>
                  </w:rPr>
                  <w:t>☐</w:t>
                </w:r>
              </w:p>
            </w:tc>
          </w:sdtContent>
        </w:sdt>
        <w:tc>
          <w:tcPr>
            <w:tcW w:w="3162" w:type="dxa"/>
            <w:gridSpan w:val="2"/>
            <w:vMerge w:val="restart"/>
          </w:tcPr>
          <w:p w14:paraId="7654242F" w14:textId="744A307A" w:rsidR="00D73EDD" w:rsidRPr="004215FF" w:rsidRDefault="00D73EDD" w:rsidP="007C796C">
            <w:pPr>
              <w:spacing w:before="120" w:after="120"/>
              <w:jc w:val="left"/>
            </w:pPr>
            <w:r w:rsidRPr="004215FF">
              <w:t xml:space="preserve">I </w:t>
            </w:r>
            <w:r w:rsidRPr="004215FF">
              <w:rPr>
                <w:b/>
              </w:rPr>
              <w:t>can</w:t>
            </w:r>
            <w:r w:rsidRPr="004215FF">
              <w:t xml:space="preserve"> meet the mandatory requirements relating to building a</w:t>
            </w:r>
            <w:r>
              <w:t>n</w:t>
            </w:r>
            <w:r w:rsidRPr="004215FF">
              <w:t xml:space="preserve"> authentication system</w:t>
            </w:r>
          </w:p>
        </w:tc>
        <w:sdt>
          <w:sdtPr>
            <w:id w:val="-439678465"/>
            <w14:checkbox>
              <w14:checked w14:val="0"/>
              <w14:checkedState w14:val="2612" w14:font="MS Gothic"/>
              <w14:uncheckedState w14:val="2610" w14:font="MS Gothic"/>
            </w14:checkbox>
          </w:sdtPr>
          <w:sdtEndPr/>
          <w:sdtContent>
            <w:tc>
              <w:tcPr>
                <w:tcW w:w="1080" w:type="dxa"/>
                <w:vMerge w:val="restart"/>
              </w:tcPr>
              <w:p w14:paraId="14FD24FA" w14:textId="77777777" w:rsidR="00D73EDD" w:rsidRPr="004215FF" w:rsidRDefault="00D73EDD" w:rsidP="007C796C">
                <w:pPr>
                  <w:spacing w:before="120" w:after="120"/>
                  <w:jc w:val="left"/>
                </w:pPr>
                <w:r>
                  <w:rPr>
                    <w:rFonts w:ascii="MS Gothic" w:eastAsia="MS Gothic" w:hAnsi="MS Gothic" w:hint="eastAsia"/>
                  </w:rPr>
                  <w:t>☐</w:t>
                </w:r>
              </w:p>
            </w:tc>
          </w:sdtContent>
        </w:sdt>
        <w:tc>
          <w:tcPr>
            <w:tcW w:w="4233" w:type="dxa"/>
          </w:tcPr>
          <w:p w14:paraId="4E8045A3" w14:textId="5D0A6F40" w:rsidR="00D73EDD" w:rsidRPr="004215FF" w:rsidRDefault="00D73EDD" w:rsidP="007C796C">
            <w:pPr>
              <w:spacing w:before="120" w:after="120"/>
              <w:jc w:val="left"/>
            </w:pPr>
            <w:r w:rsidRPr="004215FF">
              <w:t xml:space="preserve">I can </w:t>
            </w:r>
            <w:r w:rsidRPr="004215FF">
              <w:rPr>
                <w:b/>
              </w:rPr>
              <w:t>NOT</w:t>
            </w:r>
            <w:r w:rsidRPr="004215FF">
              <w:t xml:space="preserve"> meet the mandatory requirements relating to building </w:t>
            </w:r>
            <w:r w:rsidR="00734DBC" w:rsidRPr="004215FF">
              <w:t xml:space="preserve">an authentication </w:t>
            </w:r>
            <w:r w:rsidRPr="004215FF">
              <w:t>system.</w:t>
            </w:r>
          </w:p>
        </w:tc>
      </w:tr>
      <w:tr w:rsidR="00D73EDD" w:rsidRPr="004215FF" w14:paraId="6BAEF01A" w14:textId="77777777" w:rsidTr="007C796C">
        <w:tc>
          <w:tcPr>
            <w:tcW w:w="1153" w:type="dxa"/>
            <w:vMerge/>
          </w:tcPr>
          <w:p w14:paraId="542C1BD4" w14:textId="77777777" w:rsidR="00D73EDD" w:rsidRPr="004215FF" w:rsidRDefault="00D73EDD" w:rsidP="007C796C">
            <w:pPr>
              <w:spacing w:before="120" w:after="120"/>
              <w:jc w:val="left"/>
            </w:pPr>
          </w:p>
        </w:tc>
        <w:tc>
          <w:tcPr>
            <w:tcW w:w="3162" w:type="dxa"/>
            <w:gridSpan w:val="2"/>
            <w:vMerge/>
          </w:tcPr>
          <w:p w14:paraId="3B3486F5" w14:textId="77777777" w:rsidR="00D73EDD" w:rsidRPr="004215FF" w:rsidRDefault="00D73EDD" w:rsidP="007C796C">
            <w:pPr>
              <w:spacing w:before="120" w:after="120"/>
              <w:jc w:val="left"/>
            </w:pPr>
          </w:p>
        </w:tc>
        <w:tc>
          <w:tcPr>
            <w:tcW w:w="1080" w:type="dxa"/>
            <w:vMerge/>
          </w:tcPr>
          <w:p w14:paraId="692A30E7" w14:textId="77777777" w:rsidR="00D73EDD" w:rsidRPr="004215FF" w:rsidRDefault="00D73EDD" w:rsidP="007C796C">
            <w:pPr>
              <w:spacing w:before="120" w:after="120"/>
              <w:jc w:val="left"/>
            </w:pPr>
          </w:p>
        </w:tc>
        <w:tc>
          <w:tcPr>
            <w:tcW w:w="4233" w:type="dxa"/>
          </w:tcPr>
          <w:p w14:paraId="12A30E33" w14:textId="77777777" w:rsidR="00D73EDD" w:rsidRDefault="00D73EDD" w:rsidP="007C796C">
            <w:pPr>
              <w:spacing w:before="120" w:after="120"/>
              <w:jc w:val="left"/>
            </w:pPr>
            <w:r w:rsidRPr="004215FF">
              <w:t>Explain why:</w:t>
            </w:r>
          </w:p>
          <w:p w14:paraId="14646CCF" w14:textId="77777777" w:rsidR="00D73EDD" w:rsidRPr="004215FF" w:rsidRDefault="00D73EDD" w:rsidP="007C796C">
            <w:pPr>
              <w:spacing w:before="120" w:after="120"/>
              <w:jc w:val="left"/>
            </w:pPr>
            <w:r>
              <w:t xml:space="preserve"> </w:t>
            </w:r>
            <w:sdt>
              <w:sdtPr>
                <w:id w:val="-1178265727"/>
                <w:placeholder>
                  <w:docPart w:val="47FB613A1A4E4FDEB1AF1BE5CD156B8F"/>
                </w:placeholder>
                <w:showingPlcHdr/>
              </w:sdtPr>
              <w:sdtEndPr/>
              <w:sdtContent>
                <w:r w:rsidRPr="002A66B5">
                  <w:rPr>
                    <w:rStyle w:val="PlaceholderText"/>
                  </w:rPr>
                  <w:t>Click or tap here to enter text.</w:t>
                </w:r>
              </w:sdtContent>
            </w:sdt>
          </w:p>
        </w:tc>
      </w:tr>
      <w:tr w:rsidR="004215FF" w:rsidRPr="004215FF" w14:paraId="15711BDA" w14:textId="77777777" w:rsidTr="00FE5010">
        <w:tc>
          <w:tcPr>
            <w:tcW w:w="9628" w:type="dxa"/>
            <w:gridSpan w:val="5"/>
          </w:tcPr>
          <w:p w14:paraId="35122DBB" w14:textId="77777777" w:rsidR="004215FF" w:rsidRPr="004215FF" w:rsidRDefault="004215FF" w:rsidP="00386EA2">
            <w:pPr>
              <w:numPr>
                <w:ilvl w:val="0"/>
                <w:numId w:val="34"/>
              </w:numPr>
              <w:spacing w:before="120" w:after="120"/>
              <w:ind w:left="510" w:hanging="366"/>
              <w:jc w:val="left"/>
              <w:rPr>
                <w:i/>
              </w:rPr>
            </w:pPr>
            <w:r w:rsidRPr="004215FF">
              <w:rPr>
                <w:i/>
              </w:rPr>
              <w:t>Provide details of relevant experience of providing authentication managed services.</w:t>
            </w:r>
          </w:p>
        </w:tc>
      </w:tr>
      <w:tr w:rsidR="00734DBC" w:rsidRPr="004215FF" w14:paraId="3CD695EA" w14:textId="77777777" w:rsidTr="00C50286">
        <w:tc>
          <w:tcPr>
            <w:tcW w:w="1165" w:type="dxa"/>
            <w:gridSpan w:val="2"/>
            <w:shd w:val="clear" w:color="auto" w:fill="D9D9D9" w:themeFill="background1" w:themeFillShade="D9"/>
          </w:tcPr>
          <w:p w14:paraId="2F464786" w14:textId="77777777" w:rsidR="004215FF" w:rsidRPr="004215FF" w:rsidRDefault="004215FF" w:rsidP="00734DBC">
            <w:pPr>
              <w:spacing w:before="120" w:after="120"/>
              <w:jc w:val="left"/>
              <w:rPr>
                <w:b/>
              </w:rPr>
            </w:pPr>
            <w:r w:rsidRPr="004215FF">
              <w:rPr>
                <w:b/>
              </w:rPr>
              <w:t>Response:</w:t>
            </w:r>
          </w:p>
          <w:p w14:paraId="3632A48A" w14:textId="77777777" w:rsidR="004215FF" w:rsidRPr="004215FF" w:rsidRDefault="004215FF" w:rsidP="00734DBC">
            <w:pPr>
              <w:spacing w:before="120" w:after="120"/>
              <w:jc w:val="left"/>
              <w:rPr>
                <w:b/>
              </w:rPr>
            </w:pPr>
          </w:p>
        </w:tc>
        <w:sdt>
          <w:sdtPr>
            <w:rPr>
              <w:i/>
            </w:rPr>
            <w:id w:val="1654100794"/>
            <w:placeholder>
              <w:docPart w:val="DefaultPlaceholder_-1854013440"/>
            </w:placeholder>
            <w:showingPlcHdr/>
          </w:sdtPr>
          <w:sdtEndPr/>
          <w:sdtContent>
            <w:tc>
              <w:tcPr>
                <w:tcW w:w="8463" w:type="dxa"/>
                <w:gridSpan w:val="3"/>
                <w:shd w:val="clear" w:color="auto" w:fill="D9D9D9" w:themeFill="background1" w:themeFillShade="D9"/>
              </w:tcPr>
              <w:p w14:paraId="4FDF1933" w14:textId="35A9C0ED" w:rsidR="004215FF" w:rsidRPr="004215FF" w:rsidRDefault="00734DBC" w:rsidP="00734DBC">
                <w:pPr>
                  <w:spacing w:before="120" w:after="120"/>
                  <w:jc w:val="left"/>
                  <w:rPr>
                    <w:i/>
                  </w:rPr>
                </w:pPr>
                <w:r w:rsidRPr="002A66B5">
                  <w:rPr>
                    <w:rStyle w:val="PlaceholderText"/>
                  </w:rPr>
                  <w:t>Click or tap here to enter text.</w:t>
                </w:r>
              </w:p>
            </w:tc>
          </w:sdtContent>
        </w:sdt>
      </w:tr>
      <w:tr w:rsidR="004215FF" w:rsidRPr="004215FF" w14:paraId="7396B7F5" w14:textId="77777777" w:rsidTr="00FE5010">
        <w:tc>
          <w:tcPr>
            <w:tcW w:w="9628" w:type="dxa"/>
            <w:gridSpan w:val="5"/>
          </w:tcPr>
          <w:p w14:paraId="0F420A6D" w14:textId="77777777" w:rsidR="004215FF" w:rsidRPr="004215FF" w:rsidRDefault="004215FF" w:rsidP="00316EFF">
            <w:pPr>
              <w:numPr>
                <w:ilvl w:val="0"/>
                <w:numId w:val="34"/>
              </w:numPr>
              <w:spacing w:before="120" w:after="120"/>
              <w:ind w:left="420" w:hanging="360"/>
              <w:jc w:val="left"/>
              <w:rPr>
                <w:i/>
              </w:rPr>
            </w:pPr>
            <w:r w:rsidRPr="004215FF">
              <w:rPr>
                <w:i/>
              </w:rPr>
              <w:t xml:space="preserve">Indicate to what extent a valid registration could be linked to a third-party single sign-on system.  </w:t>
            </w:r>
            <w:proofErr w:type="gramStart"/>
            <w:r w:rsidRPr="004215FF">
              <w:rPr>
                <w:i/>
              </w:rPr>
              <w:t>i.e.</w:t>
            </w:r>
            <w:proofErr w:type="gramEnd"/>
            <w:r w:rsidRPr="004215FF">
              <w:rPr>
                <w:i/>
              </w:rPr>
              <w:t xml:space="preserve"> a librarian may wish to associate their institutional login to this service.</w:t>
            </w:r>
          </w:p>
        </w:tc>
      </w:tr>
      <w:tr w:rsidR="00734DBC" w:rsidRPr="004215FF" w14:paraId="21AB0568" w14:textId="77777777" w:rsidTr="00C50286">
        <w:tc>
          <w:tcPr>
            <w:tcW w:w="1165" w:type="dxa"/>
            <w:gridSpan w:val="2"/>
            <w:shd w:val="clear" w:color="auto" w:fill="D9D9D9" w:themeFill="background1" w:themeFillShade="D9"/>
          </w:tcPr>
          <w:p w14:paraId="781C3354" w14:textId="77777777" w:rsidR="004215FF" w:rsidRPr="004215FF" w:rsidRDefault="004215FF" w:rsidP="00734DBC">
            <w:pPr>
              <w:spacing w:before="120" w:after="120"/>
              <w:jc w:val="left"/>
              <w:rPr>
                <w:b/>
              </w:rPr>
            </w:pPr>
            <w:r w:rsidRPr="004215FF">
              <w:rPr>
                <w:b/>
              </w:rPr>
              <w:t>Response:</w:t>
            </w:r>
          </w:p>
          <w:p w14:paraId="6CEA0B22" w14:textId="77777777" w:rsidR="004215FF" w:rsidRPr="004215FF" w:rsidRDefault="004215FF" w:rsidP="00734DBC">
            <w:pPr>
              <w:spacing w:before="120" w:after="120"/>
              <w:jc w:val="left"/>
              <w:rPr>
                <w:b/>
              </w:rPr>
            </w:pPr>
          </w:p>
        </w:tc>
        <w:sdt>
          <w:sdtPr>
            <w:rPr>
              <w:i/>
            </w:rPr>
            <w:id w:val="-105351162"/>
            <w:placeholder>
              <w:docPart w:val="DefaultPlaceholder_-1854013440"/>
            </w:placeholder>
            <w:showingPlcHdr/>
          </w:sdtPr>
          <w:sdtEndPr/>
          <w:sdtContent>
            <w:tc>
              <w:tcPr>
                <w:tcW w:w="8463" w:type="dxa"/>
                <w:gridSpan w:val="3"/>
                <w:shd w:val="clear" w:color="auto" w:fill="D9D9D9" w:themeFill="background1" w:themeFillShade="D9"/>
              </w:tcPr>
              <w:p w14:paraId="69BA0DA9" w14:textId="77777777" w:rsidR="004215FF" w:rsidRPr="004215FF" w:rsidRDefault="00734DBC" w:rsidP="00734DBC">
                <w:pPr>
                  <w:spacing w:before="120" w:after="120"/>
                  <w:jc w:val="left"/>
                  <w:rPr>
                    <w:i/>
                  </w:rPr>
                </w:pPr>
                <w:r w:rsidRPr="002A66B5">
                  <w:rPr>
                    <w:rStyle w:val="PlaceholderText"/>
                  </w:rPr>
                  <w:t>Click or tap here to enter text.</w:t>
                </w:r>
              </w:p>
            </w:tc>
          </w:sdtContent>
        </w:sdt>
      </w:tr>
      <w:tr w:rsidR="004215FF" w:rsidRPr="004215FF" w14:paraId="162DB080" w14:textId="77777777" w:rsidTr="00FE5010">
        <w:tc>
          <w:tcPr>
            <w:tcW w:w="9628" w:type="dxa"/>
            <w:gridSpan w:val="5"/>
          </w:tcPr>
          <w:p w14:paraId="38FB27AB" w14:textId="77777777" w:rsidR="004215FF" w:rsidRPr="004215FF" w:rsidRDefault="004215FF" w:rsidP="00316EFF">
            <w:pPr>
              <w:numPr>
                <w:ilvl w:val="0"/>
                <w:numId w:val="34"/>
              </w:numPr>
              <w:spacing w:before="120" w:after="120"/>
              <w:ind w:left="420" w:hanging="360"/>
              <w:jc w:val="left"/>
              <w:rPr>
                <w:i/>
              </w:rPr>
            </w:pPr>
            <w:r w:rsidRPr="004215FF">
              <w:rPr>
                <w:i/>
              </w:rPr>
              <w:t>What do you see as the key risks around providing an authentication service?</w:t>
            </w:r>
          </w:p>
        </w:tc>
      </w:tr>
      <w:tr w:rsidR="00734DBC" w:rsidRPr="004215FF" w14:paraId="3F7B643B" w14:textId="77777777" w:rsidTr="00C50286">
        <w:tc>
          <w:tcPr>
            <w:tcW w:w="1165" w:type="dxa"/>
            <w:gridSpan w:val="2"/>
            <w:shd w:val="clear" w:color="auto" w:fill="D9D9D9" w:themeFill="background1" w:themeFillShade="D9"/>
          </w:tcPr>
          <w:p w14:paraId="71D8EF1F" w14:textId="77777777" w:rsidR="004215FF" w:rsidRPr="004215FF" w:rsidRDefault="004215FF" w:rsidP="00734DBC">
            <w:pPr>
              <w:spacing w:before="120" w:after="120"/>
              <w:jc w:val="left"/>
              <w:rPr>
                <w:b/>
              </w:rPr>
            </w:pPr>
            <w:r w:rsidRPr="004215FF">
              <w:rPr>
                <w:b/>
              </w:rPr>
              <w:t>Response:</w:t>
            </w:r>
          </w:p>
          <w:p w14:paraId="2A5A6330" w14:textId="77777777" w:rsidR="004215FF" w:rsidRPr="004215FF" w:rsidRDefault="004215FF" w:rsidP="00734DBC">
            <w:pPr>
              <w:spacing w:before="120" w:after="120"/>
              <w:jc w:val="left"/>
              <w:rPr>
                <w:b/>
              </w:rPr>
            </w:pPr>
          </w:p>
        </w:tc>
        <w:sdt>
          <w:sdtPr>
            <w:rPr>
              <w:i/>
            </w:rPr>
            <w:id w:val="-893271774"/>
            <w:placeholder>
              <w:docPart w:val="DefaultPlaceholder_-1854013440"/>
            </w:placeholder>
            <w:showingPlcHdr/>
          </w:sdtPr>
          <w:sdtEndPr/>
          <w:sdtContent>
            <w:tc>
              <w:tcPr>
                <w:tcW w:w="8463" w:type="dxa"/>
                <w:gridSpan w:val="3"/>
                <w:shd w:val="clear" w:color="auto" w:fill="D9D9D9" w:themeFill="background1" w:themeFillShade="D9"/>
              </w:tcPr>
              <w:p w14:paraId="689BE3B4" w14:textId="457674DA" w:rsidR="004215FF" w:rsidRPr="004215FF" w:rsidRDefault="00734DBC" w:rsidP="00734DBC">
                <w:pPr>
                  <w:spacing w:before="120" w:after="120"/>
                  <w:jc w:val="left"/>
                  <w:rPr>
                    <w:i/>
                  </w:rPr>
                </w:pPr>
                <w:r w:rsidRPr="002A66B5">
                  <w:rPr>
                    <w:rStyle w:val="PlaceholderText"/>
                  </w:rPr>
                  <w:t>Click or tap here to enter text.</w:t>
                </w:r>
              </w:p>
            </w:tc>
          </w:sdtContent>
        </w:sdt>
      </w:tr>
      <w:tr w:rsidR="004215FF" w:rsidRPr="004215FF" w14:paraId="35E5EC42" w14:textId="77777777" w:rsidTr="00FE5010">
        <w:tc>
          <w:tcPr>
            <w:tcW w:w="9628" w:type="dxa"/>
            <w:gridSpan w:val="5"/>
          </w:tcPr>
          <w:p w14:paraId="7BC0FE3A" w14:textId="77777777" w:rsidR="004215FF" w:rsidRPr="004215FF" w:rsidRDefault="004215FF" w:rsidP="00316EFF">
            <w:pPr>
              <w:numPr>
                <w:ilvl w:val="0"/>
                <w:numId w:val="34"/>
              </w:numPr>
              <w:spacing w:before="120" w:after="120"/>
              <w:ind w:left="420" w:hanging="360"/>
              <w:jc w:val="left"/>
              <w:rPr>
                <w:i/>
              </w:rPr>
            </w:pPr>
            <w:r w:rsidRPr="004215FF">
              <w:rPr>
                <w:i/>
              </w:rPr>
              <w:t>How would you mitigate these risks to give confidence to publishers that competitors would not be able to access their data?</w:t>
            </w:r>
          </w:p>
        </w:tc>
      </w:tr>
      <w:tr w:rsidR="00734DBC" w:rsidRPr="004215FF" w14:paraId="74F4ADAD" w14:textId="77777777" w:rsidTr="00C50286">
        <w:tc>
          <w:tcPr>
            <w:tcW w:w="1165" w:type="dxa"/>
            <w:gridSpan w:val="2"/>
            <w:shd w:val="clear" w:color="auto" w:fill="D9D9D9" w:themeFill="background1" w:themeFillShade="D9"/>
          </w:tcPr>
          <w:p w14:paraId="50A57D1D" w14:textId="77777777" w:rsidR="004215FF" w:rsidRPr="004215FF" w:rsidRDefault="004215FF" w:rsidP="00734DBC">
            <w:pPr>
              <w:spacing w:before="120" w:after="120"/>
              <w:jc w:val="left"/>
              <w:rPr>
                <w:b/>
              </w:rPr>
            </w:pPr>
            <w:r w:rsidRPr="004215FF">
              <w:rPr>
                <w:b/>
              </w:rPr>
              <w:t>Response:</w:t>
            </w:r>
          </w:p>
          <w:p w14:paraId="77BD92E7" w14:textId="77777777" w:rsidR="004215FF" w:rsidRPr="004215FF" w:rsidRDefault="004215FF" w:rsidP="00734DBC">
            <w:pPr>
              <w:spacing w:before="120" w:after="120"/>
              <w:jc w:val="left"/>
              <w:rPr>
                <w:b/>
              </w:rPr>
            </w:pPr>
          </w:p>
        </w:tc>
        <w:sdt>
          <w:sdtPr>
            <w:rPr>
              <w:i/>
            </w:rPr>
            <w:id w:val="-1802368451"/>
            <w:placeholder>
              <w:docPart w:val="DefaultPlaceholder_-1854013440"/>
            </w:placeholder>
            <w:showingPlcHdr/>
          </w:sdtPr>
          <w:sdtEndPr/>
          <w:sdtContent>
            <w:tc>
              <w:tcPr>
                <w:tcW w:w="8463" w:type="dxa"/>
                <w:gridSpan w:val="3"/>
                <w:shd w:val="clear" w:color="auto" w:fill="D9D9D9" w:themeFill="background1" w:themeFillShade="D9"/>
              </w:tcPr>
              <w:p w14:paraId="3EB9B229" w14:textId="77777777" w:rsidR="004215FF" w:rsidRPr="004215FF" w:rsidRDefault="00734DBC" w:rsidP="00734DBC">
                <w:pPr>
                  <w:spacing w:before="120" w:after="120"/>
                  <w:jc w:val="left"/>
                  <w:rPr>
                    <w:i/>
                  </w:rPr>
                </w:pPr>
                <w:r w:rsidRPr="002A66B5">
                  <w:rPr>
                    <w:rStyle w:val="PlaceholderText"/>
                  </w:rPr>
                  <w:t>Click or tap here to enter text.</w:t>
                </w:r>
              </w:p>
            </w:tc>
          </w:sdtContent>
        </w:sdt>
      </w:tr>
      <w:tr w:rsidR="004215FF" w:rsidRPr="004215FF" w14:paraId="48EB2144" w14:textId="77777777" w:rsidTr="00FE5010">
        <w:tc>
          <w:tcPr>
            <w:tcW w:w="9628" w:type="dxa"/>
            <w:gridSpan w:val="5"/>
          </w:tcPr>
          <w:p w14:paraId="69B7BD6E" w14:textId="77777777" w:rsidR="004215FF" w:rsidRPr="004215FF" w:rsidRDefault="004215FF" w:rsidP="00316EFF">
            <w:pPr>
              <w:numPr>
                <w:ilvl w:val="0"/>
                <w:numId w:val="34"/>
              </w:numPr>
              <w:spacing w:before="120" w:after="120"/>
              <w:ind w:left="420" w:hanging="360"/>
              <w:jc w:val="left"/>
              <w:rPr>
                <w:i/>
              </w:rPr>
            </w:pPr>
            <w:r w:rsidRPr="004215FF">
              <w:rPr>
                <w:i/>
              </w:rPr>
              <w:t>Outline any other processes you would implement to give confidence to publishers that competitors would not be able to access their data?</w:t>
            </w:r>
          </w:p>
        </w:tc>
      </w:tr>
      <w:tr w:rsidR="00734DBC" w:rsidRPr="004215FF" w14:paraId="65EB7AF3" w14:textId="77777777" w:rsidTr="00C50286">
        <w:tc>
          <w:tcPr>
            <w:tcW w:w="1165" w:type="dxa"/>
            <w:gridSpan w:val="2"/>
            <w:shd w:val="clear" w:color="auto" w:fill="D9D9D9" w:themeFill="background1" w:themeFillShade="D9"/>
          </w:tcPr>
          <w:p w14:paraId="72091D6C" w14:textId="77777777" w:rsidR="004215FF" w:rsidRDefault="004215FF" w:rsidP="00781338">
            <w:pPr>
              <w:spacing w:before="120" w:after="120"/>
              <w:jc w:val="left"/>
              <w:rPr>
                <w:b/>
              </w:rPr>
            </w:pPr>
            <w:r w:rsidRPr="004215FF">
              <w:rPr>
                <w:b/>
              </w:rPr>
              <w:t>Response:</w:t>
            </w:r>
          </w:p>
          <w:p w14:paraId="7F6814A7" w14:textId="0BCDD24A" w:rsidR="00781338" w:rsidRPr="004215FF" w:rsidRDefault="00781338" w:rsidP="00781338">
            <w:pPr>
              <w:spacing w:before="120" w:after="120"/>
              <w:jc w:val="left"/>
              <w:rPr>
                <w:b/>
              </w:rPr>
            </w:pPr>
          </w:p>
        </w:tc>
        <w:sdt>
          <w:sdtPr>
            <w:rPr>
              <w:i/>
            </w:rPr>
            <w:id w:val="1662808478"/>
            <w:placeholder>
              <w:docPart w:val="DefaultPlaceholder_-1854013440"/>
            </w:placeholder>
            <w:showingPlcHdr/>
          </w:sdtPr>
          <w:sdtEndPr/>
          <w:sdtContent>
            <w:tc>
              <w:tcPr>
                <w:tcW w:w="8463" w:type="dxa"/>
                <w:gridSpan w:val="3"/>
                <w:shd w:val="clear" w:color="auto" w:fill="D9D9D9" w:themeFill="background1" w:themeFillShade="D9"/>
              </w:tcPr>
              <w:p w14:paraId="56ED3A89" w14:textId="087F7EB2" w:rsidR="004215FF" w:rsidRPr="004215FF" w:rsidRDefault="00734DBC" w:rsidP="00781338">
                <w:pPr>
                  <w:spacing w:before="120" w:after="120"/>
                  <w:jc w:val="left"/>
                  <w:rPr>
                    <w:i/>
                  </w:rPr>
                </w:pPr>
                <w:r w:rsidRPr="002A66B5">
                  <w:rPr>
                    <w:rStyle w:val="PlaceholderText"/>
                  </w:rPr>
                  <w:t>Click or tap here to enter text.</w:t>
                </w:r>
              </w:p>
            </w:tc>
          </w:sdtContent>
        </w:sdt>
      </w:tr>
    </w:tbl>
    <w:p w14:paraId="22E31185" w14:textId="2FD19639" w:rsidR="0081004F" w:rsidRDefault="0081004F" w:rsidP="004215FF">
      <w:pPr>
        <w:spacing w:before="0" w:line="259" w:lineRule="auto"/>
        <w:jc w:val="left"/>
        <w:rPr>
          <w:rFonts w:asciiTheme="minorHAnsi" w:eastAsiaTheme="minorHAnsi" w:hAnsiTheme="minorHAnsi" w:cstheme="minorBidi"/>
        </w:rPr>
      </w:pPr>
    </w:p>
    <w:p w14:paraId="167CD074" w14:textId="77777777" w:rsidR="0081004F" w:rsidRDefault="0081004F">
      <w:pPr>
        <w:spacing w:before="0" w:after="0"/>
        <w:jc w:val="left"/>
        <w:rPr>
          <w:rFonts w:asciiTheme="minorHAnsi" w:eastAsiaTheme="minorHAnsi" w:hAnsiTheme="minorHAnsi" w:cstheme="minorBidi"/>
        </w:rPr>
      </w:pPr>
      <w:r>
        <w:rPr>
          <w:rFonts w:asciiTheme="minorHAnsi" w:eastAsiaTheme="minorHAnsi" w:hAnsiTheme="minorHAnsi" w:cstheme="minorBidi"/>
        </w:rPr>
        <w:br w:type="page"/>
      </w:r>
    </w:p>
    <w:tbl>
      <w:tblPr>
        <w:tblStyle w:val="TableGridLight1"/>
        <w:tblW w:w="5000" w:type="pct"/>
        <w:tblLook w:val="04A0" w:firstRow="1" w:lastRow="0" w:firstColumn="1" w:lastColumn="0" w:noHBand="0" w:noVBand="1"/>
      </w:tblPr>
      <w:tblGrid>
        <w:gridCol w:w="1153"/>
        <w:gridCol w:w="12"/>
        <w:gridCol w:w="3152"/>
        <w:gridCol w:w="1080"/>
        <w:gridCol w:w="4231"/>
      </w:tblGrid>
      <w:tr w:rsidR="004215FF" w:rsidRPr="004215FF" w14:paraId="64EDFFAA" w14:textId="77777777" w:rsidTr="0081004F">
        <w:tc>
          <w:tcPr>
            <w:tcW w:w="5000" w:type="pct"/>
            <w:gridSpan w:val="5"/>
            <w:shd w:val="clear" w:color="auto" w:fill="FBE4D5" w:themeFill="accent2" w:themeFillTint="33"/>
          </w:tcPr>
          <w:p w14:paraId="6BBDA19D" w14:textId="77777777" w:rsidR="004215FF" w:rsidRPr="004215FF" w:rsidRDefault="004215FF" w:rsidP="00C02438">
            <w:pPr>
              <w:spacing w:before="120" w:after="120"/>
              <w:jc w:val="left"/>
              <w:rPr>
                <w:b/>
              </w:rPr>
            </w:pPr>
            <w:r w:rsidRPr="004215FF">
              <w:rPr>
                <w:b/>
              </w:rPr>
              <w:lastRenderedPageBreak/>
              <w:t xml:space="preserve">Part 3: Provision of a publisher portal </w:t>
            </w:r>
          </w:p>
        </w:tc>
      </w:tr>
      <w:tr w:rsidR="0081004F" w:rsidRPr="004215FF" w14:paraId="35F8B34F" w14:textId="77777777" w:rsidTr="00C86FB8">
        <w:sdt>
          <w:sdtPr>
            <w:id w:val="1510173337"/>
            <w14:checkbox>
              <w14:checked w14:val="0"/>
              <w14:checkedState w14:val="2612" w14:font="MS Gothic"/>
              <w14:uncheckedState w14:val="2610" w14:font="MS Gothic"/>
            </w14:checkbox>
          </w:sdtPr>
          <w:sdtEndPr/>
          <w:sdtContent>
            <w:tc>
              <w:tcPr>
                <w:tcW w:w="599" w:type="pct"/>
                <w:vMerge w:val="restart"/>
              </w:tcPr>
              <w:p w14:paraId="54FAC688" w14:textId="77777777" w:rsidR="0081004F" w:rsidRPr="004215FF" w:rsidRDefault="0081004F" w:rsidP="007C796C">
                <w:pPr>
                  <w:spacing w:before="120" w:after="120"/>
                  <w:jc w:val="left"/>
                </w:pPr>
                <w:r>
                  <w:rPr>
                    <w:rFonts w:ascii="MS Gothic" w:eastAsia="MS Gothic" w:hAnsi="MS Gothic" w:hint="eastAsia"/>
                  </w:rPr>
                  <w:t>☐</w:t>
                </w:r>
              </w:p>
            </w:tc>
          </w:sdtContent>
        </w:sdt>
        <w:tc>
          <w:tcPr>
            <w:tcW w:w="1643" w:type="pct"/>
            <w:gridSpan w:val="2"/>
            <w:vMerge w:val="restart"/>
          </w:tcPr>
          <w:p w14:paraId="339F23DA" w14:textId="3F97B332" w:rsidR="0081004F" w:rsidRPr="004215FF" w:rsidRDefault="0081004F" w:rsidP="007C796C">
            <w:pPr>
              <w:spacing w:before="120" w:after="120"/>
              <w:jc w:val="left"/>
            </w:pPr>
            <w:r w:rsidRPr="004215FF">
              <w:t xml:space="preserve">I </w:t>
            </w:r>
            <w:r w:rsidRPr="004215FF">
              <w:rPr>
                <w:b/>
              </w:rPr>
              <w:t>can</w:t>
            </w:r>
            <w:r w:rsidRPr="004215FF">
              <w:t xml:space="preserve"> meet the mandatory requirements relating to building a publisher portal</w:t>
            </w:r>
          </w:p>
        </w:tc>
        <w:sdt>
          <w:sdtPr>
            <w:id w:val="-1040281962"/>
            <w14:checkbox>
              <w14:checked w14:val="0"/>
              <w14:checkedState w14:val="2612" w14:font="MS Gothic"/>
              <w14:uncheckedState w14:val="2610" w14:font="MS Gothic"/>
            </w14:checkbox>
          </w:sdtPr>
          <w:sdtEndPr/>
          <w:sdtContent>
            <w:tc>
              <w:tcPr>
                <w:tcW w:w="561" w:type="pct"/>
                <w:vMerge w:val="restart"/>
              </w:tcPr>
              <w:p w14:paraId="7B2F30DE" w14:textId="77777777" w:rsidR="0081004F" w:rsidRPr="004215FF" w:rsidRDefault="0081004F" w:rsidP="007C796C">
                <w:pPr>
                  <w:spacing w:before="120" w:after="120"/>
                  <w:jc w:val="left"/>
                </w:pPr>
                <w:r>
                  <w:rPr>
                    <w:rFonts w:ascii="MS Gothic" w:eastAsia="MS Gothic" w:hAnsi="MS Gothic" w:hint="eastAsia"/>
                  </w:rPr>
                  <w:t>☐</w:t>
                </w:r>
              </w:p>
            </w:tc>
          </w:sdtContent>
        </w:sdt>
        <w:tc>
          <w:tcPr>
            <w:tcW w:w="2197" w:type="pct"/>
          </w:tcPr>
          <w:p w14:paraId="3960F0F7" w14:textId="77777777" w:rsidR="00DF1115" w:rsidRDefault="0081004F" w:rsidP="00DF1115">
            <w:pPr>
              <w:spacing w:before="120" w:after="0"/>
              <w:jc w:val="left"/>
            </w:pPr>
            <w:r w:rsidRPr="004215FF">
              <w:t xml:space="preserve">I can </w:t>
            </w:r>
            <w:r w:rsidRPr="004215FF">
              <w:rPr>
                <w:b/>
              </w:rPr>
              <w:t>NOT</w:t>
            </w:r>
            <w:r w:rsidRPr="004215FF">
              <w:t xml:space="preserve"> meet the mandatory requirements relating to </w:t>
            </w:r>
          </w:p>
          <w:p w14:paraId="5C72AA36" w14:textId="33D2CF21" w:rsidR="0081004F" w:rsidRPr="004215FF" w:rsidRDefault="0081004F" w:rsidP="00DF1115">
            <w:pPr>
              <w:spacing w:before="0" w:after="120"/>
              <w:jc w:val="left"/>
            </w:pPr>
            <w:r w:rsidRPr="004215FF">
              <w:t xml:space="preserve">building </w:t>
            </w:r>
            <w:r w:rsidR="00DF1115" w:rsidRPr="004215FF">
              <w:t>a publisher portal</w:t>
            </w:r>
          </w:p>
        </w:tc>
      </w:tr>
      <w:tr w:rsidR="0081004F" w:rsidRPr="004215FF" w14:paraId="048B1E5E" w14:textId="77777777" w:rsidTr="00C86FB8">
        <w:tc>
          <w:tcPr>
            <w:tcW w:w="599" w:type="pct"/>
            <w:vMerge/>
          </w:tcPr>
          <w:p w14:paraId="2103A170" w14:textId="77777777" w:rsidR="0081004F" w:rsidRPr="004215FF" w:rsidRDefault="0081004F" w:rsidP="007C796C">
            <w:pPr>
              <w:spacing w:before="120" w:after="120"/>
              <w:jc w:val="left"/>
            </w:pPr>
          </w:p>
        </w:tc>
        <w:tc>
          <w:tcPr>
            <w:tcW w:w="1643" w:type="pct"/>
            <w:gridSpan w:val="2"/>
            <w:vMerge/>
          </w:tcPr>
          <w:p w14:paraId="235500F5" w14:textId="77777777" w:rsidR="0081004F" w:rsidRPr="004215FF" w:rsidRDefault="0081004F" w:rsidP="007C796C">
            <w:pPr>
              <w:spacing w:before="120" w:after="120"/>
              <w:jc w:val="left"/>
            </w:pPr>
          </w:p>
        </w:tc>
        <w:tc>
          <w:tcPr>
            <w:tcW w:w="561" w:type="pct"/>
            <w:vMerge/>
          </w:tcPr>
          <w:p w14:paraId="0F12847C" w14:textId="77777777" w:rsidR="0081004F" w:rsidRPr="004215FF" w:rsidRDefault="0081004F" w:rsidP="007C796C">
            <w:pPr>
              <w:spacing w:before="120" w:after="120"/>
              <w:jc w:val="left"/>
            </w:pPr>
          </w:p>
        </w:tc>
        <w:tc>
          <w:tcPr>
            <w:tcW w:w="2197" w:type="pct"/>
          </w:tcPr>
          <w:p w14:paraId="5471357A" w14:textId="77777777" w:rsidR="0081004F" w:rsidRDefault="0081004F" w:rsidP="007C796C">
            <w:pPr>
              <w:spacing w:before="120" w:after="120"/>
              <w:jc w:val="left"/>
            </w:pPr>
            <w:r w:rsidRPr="004215FF">
              <w:t>Explain why:</w:t>
            </w:r>
          </w:p>
          <w:p w14:paraId="161D7E83" w14:textId="77777777" w:rsidR="0081004F" w:rsidRPr="004215FF" w:rsidRDefault="0081004F" w:rsidP="007C796C">
            <w:pPr>
              <w:spacing w:before="120" w:after="120"/>
              <w:jc w:val="left"/>
            </w:pPr>
            <w:r>
              <w:t xml:space="preserve"> </w:t>
            </w:r>
            <w:sdt>
              <w:sdtPr>
                <w:id w:val="1662888785"/>
                <w:placeholder>
                  <w:docPart w:val="7FC091B61A3546C99ABE0DFFDF5B92AA"/>
                </w:placeholder>
                <w:showingPlcHdr/>
              </w:sdtPr>
              <w:sdtEndPr/>
              <w:sdtContent>
                <w:r w:rsidRPr="002A66B5">
                  <w:rPr>
                    <w:rStyle w:val="PlaceholderText"/>
                  </w:rPr>
                  <w:t>Click or tap here to enter text.</w:t>
                </w:r>
              </w:sdtContent>
            </w:sdt>
          </w:p>
        </w:tc>
      </w:tr>
      <w:tr w:rsidR="004215FF" w:rsidRPr="004215FF" w14:paraId="0D78B952" w14:textId="77777777" w:rsidTr="0081004F">
        <w:tc>
          <w:tcPr>
            <w:tcW w:w="5000" w:type="pct"/>
            <w:gridSpan w:val="5"/>
          </w:tcPr>
          <w:p w14:paraId="513F8907" w14:textId="77777777" w:rsidR="004215FF" w:rsidRPr="004215FF" w:rsidRDefault="004215FF" w:rsidP="00D20C25">
            <w:pPr>
              <w:numPr>
                <w:ilvl w:val="0"/>
                <w:numId w:val="35"/>
              </w:numPr>
              <w:spacing w:before="120" w:after="120"/>
              <w:ind w:left="510" w:hanging="366"/>
              <w:jc w:val="left"/>
              <w:rPr>
                <w:i/>
              </w:rPr>
            </w:pPr>
            <w:r w:rsidRPr="004215FF">
              <w:rPr>
                <w:i/>
              </w:rPr>
              <w:t>You must indicate if there are any other processes or services you would seek develop to streamline the submission of publisher data to make it easier to submit and for data users to access.</w:t>
            </w:r>
          </w:p>
        </w:tc>
      </w:tr>
      <w:tr w:rsidR="004215FF" w:rsidRPr="004215FF" w14:paraId="4AEC0236" w14:textId="77777777" w:rsidTr="00AD64D1">
        <w:tc>
          <w:tcPr>
            <w:tcW w:w="605" w:type="pct"/>
            <w:gridSpan w:val="2"/>
            <w:shd w:val="clear" w:color="auto" w:fill="D9D9D9" w:themeFill="background1" w:themeFillShade="D9"/>
          </w:tcPr>
          <w:p w14:paraId="6B6A4837" w14:textId="77777777" w:rsidR="004215FF" w:rsidRPr="004215FF" w:rsidRDefault="004215FF" w:rsidP="00781338">
            <w:pPr>
              <w:spacing w:before="120" w:after="120"/>
              <w:jc w:val="left"/>
              <w:rPr>
                <w:b/>
              </w:rPr>
            </w:pPr>
            <w:r w:rsidRPr="004215FF">
              <w:rPr>
                <w:b/>
              </w:rPr>
              <w:t>Response:</w:t>
            </w:r>
          </w:p>
          <w:p w14:paraId="6761667B" w14:textId="77777777" w:rsidR="004215FF" w:rsidRPr="004215FF" w:rsidRDefault="004215FF" w:rsidP="00781338">
            <w:pPr>
              <w:spacing w:before="120" w:after="120"/>
              <w:jc w:val="left"/>
              <w:rPr>
                <w:b/>
              </w:rPr>
            </w:pPr>
          </w:p>
        </w:tc>
        <w:sdt>
          <w:sdtPr>
            <w:rPr>
              <w:i/>
            </w:rPr>
            <w:id w:val="-890031515"/>
            <w:placeholder>
              <w:docPart w:val="DefaultPlaceholder_-1854013440"/>
            </w:placeholder>
            <w:showingPlcHdr/>
          </w:sdtPr>
          <w:sdtEndPr/>
          <w:sdtContent>
            <w:tc>
              <w:tcPr>
                <w:tcW w:w="4395" w:type="pct"/>
                <w:gridSpan w:val="3"/>
                <w:shd w:val="clear" w:color="auto" w:fill="D9D9D9" w:themeFill="background1" w:themeFillShade="D9"/>
              </w:tcPr>
              <w:p w14:paraId="1EA56A4E" w14:textId="4FFE1D2F" w:rsidR="004215FF" w:rsidRPr="004215FF" w:rsidRDefault="00AD64D1" w:rsidP="00781338">
                <w:pPr>
                  <w:spacing w:before="120" w:after="120"/>
                  <w:jc w:val="left"/>
                  <w:rPr>
                    <w:i/>
                  </w:rPr>
                </w:pPr>
                <w:r w:rsidRPr="002A66B5">
                  <w:rPr>
                    <w:rStyle w:val="PlaceholderText"/>
                  </w:rPr>
                  <w:t>Click or tap here to enter text.</w:t>
                </w:r>
              </w:p>
            </w:tc>
          </w:sdtContent>
        </w:sdt>
      </w:tr>
      <w:tr w:rsidR="004215FF" w:rsidRPr="004215FF" w14:paraId="1A2551C0" w14:textId="77777777" w:rsidTr="0081004F">
        <w:tc>
          <w:tcPr>
            <w:tcW w:w="5000" w:type="pct"/>
            <w:gridSpan w:val="5"/>
          </w:tcPr>
          <w:p w14:paraId="5B1D9D38" w14:textId="77777777" w:rsidR="004215FF" w:rsidRPr="004215FF" w:rsidRDefault="004215FF" w:rsidP="00D20C25">
            <w:pPr>
              <w:numPr>
                <w:ilvl w:val="0"/>
                <w:numId w:val="35"/>
              </w:numPr>
              <w:spacing w:before="120" w:after="120"/>
              <w:ind w:left="510" w:hanging="366"/>
              <w:jc w:val="left"/>
              <w:rPr>
                <w:i/>
              </w:rPr>
            </w:pPr>
            <w:r w:rsidRPr="004215FF">
              <w:rPr>
                <w:i/>
              </w:rPr>
              <w:t>You must outline (in high level terms) the technical architecture they would deploy to meet the above requirements?</w:t>
            </w:r>
          </w:p>
        </w:tc>
      </w:tr>
      <w:tr w:rsidR="004215FF" w:rsidRPr="004215FF" w14:paraId="045DF41A" w14:textId="77777777" w:rsidTr="00AD64D1">
        <w:tc>
          <w:tcPr>
            <w:tcW w:w="605" w:type="pct"/>
            <w:gridSpan w:val="2"/>
            <w:shd w:val="clear" w:color="auto" w:fill="D9D9D9" w:themeFill="background1" w:themeFillShade="D9"/>
          </w:tcPr>
          <w:p w14:paraId="24BDF583" w14:textId="77777777" w:rsidR="004215FF" w:rsidRPr="004215FF" w:rsidRDefault="004215FF" w:rsidP="00781338">
            <w:pPr>
              <w:spacing w:before="120" w:after="120"/>
              <w:jc w:val="left"/>
              <w:rPr>
                <w:b/>
              </w:rPr>
            </w:pPr>
            <w:r w:rsidRPr="004215FF">
              <w:rPr>
                <w:b/>
              </w:rPr>
              <w:t>Response:</w:t>
            </w:r>
          </w:p>
          <w:p w14:paraId="2680765D" w14:textId="77777777" w:rsidR="004215FF" w:rsidRPr="004215FF" w:rsidRDefault="004215FF" w:rsidP="00781338">
            <w:pPr>
              <w:spacing w:before="120" w:after="120"/>
              <w:jc w:val="left"/>
              <w:rPr>
                <w:b/>
              </w:rPr>
            </w:pPr>
          </w:p>
        </w:tc>
        <w:sdt>
          <w:sdtPr>
            <w:rPr>
              <w:i/>
            </w:rPr>
            <w:id w:val="424235386"/>
            <w:placeholder>
              <w:docPart w:val="DefaultPlaceholder_-1854013440"/>
            </w:placeholder>
            <w:showingPlcHdr/>
          </w:sdtPr>
          <w:sdtEndPr/>
          <w:sdtContent>
            <w:tc>
              <w:tcPr>
                <w:tcW w:w="4395" w:type="pct"/>
                <w:gridSpan w:val="3"/>
                <w:shd w:val="clear" w:color="auto" w:fill="D9D9D9" w:themeFill="background1" w:themeFillShade="D9"/>
              </w:tcPr>
              <w:p w14:paraId="2949841C" w14:textId="053DF139" w:rsidR="004215FF" w:rsidRPr="004215FF" w:rsidRDefault="00AD64D1" w:rsidP="00781338">
                <w:pPr>
                  <w:spacing w:before="120" w:after="120"/>
                  <w:jc w:val="left"/>
                  <w:rPr>
                    <w:i/>
                  </w:rPr>
                </w:pPr>
                <w:r w:rsidRPr="002A66B5">
                  <w:rPr>
                    <w:rStyle w:val="PlaceholderText"/>
                  </w:rPr>
                  <w:t>Click or tap here to enter text.</w:t>
                </w:r>
              </w:p>
            </w:tc>
          </w:sdtContent>
        </w:sdt>
      </w:tr>
    </w:tbl>
    <w:p w14:paraId="7618C36A" w14:textId="77777777" w:rsidR="004215FF" w:rsidRPr="006006B2" w:rsidRDefault="004215FF" w:rsidP="004215FF">
      <w:pPr>
        <w:spacing w:before="0" w:line="259" w:lineRule="auto"/>
        <w:jc w:val="left"/>
        <w:rPr>
          <w:rFonts w:asciiTheme="minorHAnsi" w:eastAsiaTheme="minorHAnsi" w:hAnsiTheme="minorHAnsi" w:cstheme="minorBidi"/>
          <w:sz w:val="10"/>
          <w:szCs w:val="10"/>
        </w:rPr>
      </w:pPr>
    </w:p>
    <w:tbl>
      <w:tblPr>
        <w:tblStyle w:val="TableGridLight1"/>
        <w:tblW w:w="5000" w:type="pct"/>
        <w:tblLook w:val="04A0" w:firstRow="1" w:lastRow="0" w:firstColumn="1" w:lastColumn="0" w:noHBand="0" w:noVBand="1"/>
      </w:tblPr>
      <w:tblGrid>
        <w:gridCol w:w="1153"/>
        <w:gridCol w:w="12"/>
        <w:gridCol w:w="3152"/>
        <w:gridCol w:w="1080"/>
        <w:gridCol w:w="4231"/>
      </w:tblGrid>
      <w:tr w:rsidR="004215FF" w:rsidRPr="004215FF" w14:paraId="156AB3E2" w14:textId="77777777" w:rsidTr="00C02438">
        <w:tc>
          <w:tcPr>
            <w:tcW w:w="5000" w:type="pct"/>
            <w:gridSpan w:val="5"/>
            <w:shd w:val="clear" w:color="auto" w:fill="FBE4D5" w:themeFill="accent2" w:themeFillTint="33"/>
          </w:tcPr>
          <w:p w14:paraId="6CAF1FFA" w14:textId="77777777" w:rsidR="004215FF" w:rsidRPr="004215FF" w:rsidRDefault="004215FF" w:rsidP="00C02438">
            <w:pPr>
              <w:spacing w:before="120" w:after="120"/>
              <w:jc w:val="left"/>
              <w:rPr>
                <w:b/>
              </w:rPr>
            </w:pPr>
            <w:r w:rsidRPr="004215FF">
              <w:rPr>
                <w:b/>
              </w:rPr>
              <w:t xml:space="preserve">Part 4: Provision of a user portal to access the Price and Service Transparency data publisher portal </w:t>
            </w:r>
          </w:p>
        </w:tc>
      </w:tr>
      <w:tr w:rsidR="001046CA" w:rsidRPr="004215FF" w14:paraId="3EDD97E9" w14:textId="77777777" w:rsidTr="001046CA">
        <w:sdt>
          <w:sdtPr>
            <w:id w:val="-1489326614"/>
            <w14:checkbox>
              <w14:checked w14:val="0"/>
              <w14:checkedState w14:val="2612" w14:font="MS Gothic"/>
              <w14:uncheckedState w14:val="2610" w14:font="MS Gothic"/>
            </w14:checkbox>
          </w:sdtPr>
          <w:sdtEndPr/>
          <w:sdtContent>
            <w:tc>
              <w:tcPr>
                <w:tcW w:w="599" w:type="pct"/>
                <w:vMerge w:val="restart"/>
              </w:tcPr>
              <w:p w14:paraId="103D9504" w14:textId="77777777" w:rsidR="001046CA" w:rsidRPr="004215FF" w:rsidRDefault="001046CA" w:rsidP="007C796C">
                <w:pPr>
                  <w:spacing w:before="120" w:after="120"/>
                  <w:jc w:val="left"/>
                </w:pPr>
                <w:r>
                  <w:rPr>
                    <w:rFonts w:ascii="MS Gothic" w:eastAsia="MS Gothic" w:hAnsi="MS Gothic" w:hint="eastAsia"/>
                  </w:rPr>
                  <w:t>☐</w:t>
                </w:r>
              </w:p>
            </w:tc>
          </w:sdtContent>
        </w:sdt>
        <w:tc>
          <w:tcPr>
            <w:tcW w:w="1643" w:type="pct"/>
            <w:gridSpan w:val="2"/>
            <w:vMerge w:val="restart"/>
          </w:tcPr>
          <w:p w14:paraId="258A7D24" w14:textId="4713E3C4" w:rsidR="001046CA" w:rsidRPr="004215FF" w:rsidRDefault="001046CA" w:rsidP="007C796C">
            <w:pPr>
              <w:spacing w:before="120" w:after="120"/>
              <w:jc w:val="left"/>
            </w:pPr>
            <w:r w:rsidRPr="004215FF">
              <w:t xml:space="preserve">I </w:t>
            </w:r>
            <w:r w:rsidRPr="004215FF">
              <w:rPr>
                <w:b/>
              </w:rPr>
              <w:t>can</w:t>
            </w:r>
            <w:r w:rsidRPr="004215FF">
              <w:t xml:space="preserve"> meet the mandatory requirements relating to building a user portal</w:t>
            </w:r>
          </w:p>
        </w:tc>
        <w:sdt>
          <w:sdtPr>
            <w:id w:val="1137301090"/>
            <w14:checkbox>
              <w14:checked w14:val="0"/>
              <w14:checkedState w14:val="2612" w14:font="MS Gothic"/>
              <w14:uncheckedState w14:val="2610" w14:font="MS Gothic"/>
            </w14:checkbox>
          </w:sdtPr>
          <w:sdtEndPr/>
          <w:sdtContent>
            <w:tc>
              <w:tcPr>
                <w:tcW w:w="561" w:type="pct"/>
                <w:vMerge w:val="restart"/>
              </w:tcPr>
              <w:p w14:paraId="4CEF9AE1" w14:textId="77777777" w:rsidR="001046CA" w:rsidRPr="004215FF" w:rsidRDefault="001046CA" w:rsidP="007C796C">
                <w:pPr>
                  <w:spacing w:before="120" w:after="120"/>
                  <w:jc w:val="left"/>
                </w:pPr>
                <w:r>
                  <w:rPr>
                    <w:rFonts w:ascii="MS Gothic" w:eastAsia="MS Gothic" w:hAnsi="MS Gothic" w:hint="eastAsia"/>
                  </w:rPr>
                  <w:t>☐</w:t>
                </w:r>
              </w:p>
            </w:tc>
          </w:sdtContent>
        </w:sdt>
        <w:tc>
          <w:tcPr>
            <w:tcW w:w="2197" w:type="pct"/>
          </w:tcPr>
          <w:p w14:paraId="1F158A8C" w14:textId="77777777" w:rsidR="001046CA" w:rsidRDefault="001046CA" w:rsidP="007C796C">
            <w:pPr>
              <w:spacing w:before="120" w:after="0"/>
              <w:jc w:val="left"/>
            </w:pPr>
            <w:r w:rsidRPr="004215FF">
              <w:t xml:space="preserve">I can </w:t>
            </w:r>
            <w:r w:rsidRPr="004215FF">
              <w:rPr>
                <w:b/>
              </w:rPr>
              <w:t>NOT</w:t>
            </w:r>
            <w:r w:rsidRPr="004215FF">
              <w:t xml:space="preserve"> meet the mandatory requirements relating to </w:t>
            </w:r>
          </w:p>
          <w:p w14:paraId="1870EA6A" w14:textId="158B84A4" w:rsidR="001046CA" w:rsidRPr="004215FF" w:rsidRDefault="001046CA" w:rsidP="007C796C">
            <w:pPr>
              <w:spacing w:before="0" w:after="120"/>
              <w:jc w:val="left"/>
            </w:pPr>
            <w:r w:rsidRPr="004215FF">
              <w:t>building a user portal</w:t>
            </w:r>
          </w:p>
        </w:tc>
      </w:tr>
      <w:tr w:rsidR="001046CA" w:rsidRPr="004215FF" w14:paraId="25CADFB4" w14:textId="77777777" w:rsidTr="001046CA">
        <w:tc>
          <w:tcPr>
            <w:tcW w:w="599" w:type="pct"/>
            <w:vMerge/>
          </w:tcPr>
          <w:p w14:paraId="56199059" w14:textId="77777777" w:rsidR="001046CA" w:rsidRPr="004215FF" w:rsidRDefault="001046CA" w:rsidP="007C796C">
            <w:pPr>
              <w:spacing w:before="120" w:after="120"/>
              <w:jc w:val="left"/>
            </w:pPr>
          </w:p>
        </w:tc>
        <w:tc>
          <w:tcPr>
            <w:tcW w:w="1643" w:type="pct"/>
            <w:gridSpan w:val="2"/>
            <w:vMerge/>
          </w:tcPr>
          <w:p w14:paraId="2DC383D8" w14:textId="77777777" w:rsidR="001046CA" w:rsidRPr="004215FF" w:rsidRDefault="001046CA" w:rsidP="007C796C">
            <w:pPr>
              <w:spacing w:before="120" w:after="120"/>
              <w:jc w:val="left"/>
            </w:pPr>
          </w:p>
        </w:tc>
        <w:tc>
          <w:tcPr>
            <w:tcW w:w="561" w:type="pct"/>
            <w:vMerge/>
          </w:tcPr>
          <w:p w14:paraId="40A5C352" w14:textId="77777777" w:rsidR="001046CA" w:rsidRPr="004215FF" w:rsidRDefault="001046CA" w:rsidP="007C796C">
            <w:pPr>
              <w:spacing w:before="120" w:after="120"/>
              <w:jc w:val="left"/>
            </w:pPr>
          </w:p>
        </w:tc>
        <w:tc>
          <w:tcPr>
            <w:tcW w:w="2197" w:type="pct"/>
          </w:tcPr>
          <w:p w14:paraId="3242F010" w14:textId="77777777" w:rsidR="001046CA" w:rsidRDefault="001046CA" w:rsidP="007C796C">
            <w:pPr>
              <w:spacing w:before="120" w:after="120"/>
              <w:jc w:val="left"/>
            </w:pPr>
            <w:r w:rsidRPr="004215FF">
              <w:t>Explain why:</w:t>
            </w:r>
          </w:p>
          <w:p w14:paraId="4D007665" w14:textId="77777777" w:rsidR="001046CA" w:rsidRPr="004215FF" w:rsidRDefault="001046CA" w:rsidP="007C796C">
            <w:pPr>
              <w:spacing w:before="120" w:after="120"/>
              <w:jc w:val="left"/>
            </w:pPr>
            <w:r>
              <w:t xml:space="preserve"> </w:t>
            </w:r>
            <w:sdt>
              <w:sdtPr>
                <w:id w:val="-545147902"/>
                <w:placeholder>
                  <w:docPart w:val="645A9C3D372A44F0AC9AB4C793EE8F23"/>
                </w:placeholder>
                <w:showingPlcHdr/>
              </w:sdtPr>
              <w:sdtEndPr/>
              <w:sdtContent>
                <w:r w:rsidRPr="002A66B5">
                  <w:rPr>
                    <w:rStyle w:val="PlaceholderText"/>
                  </w:rPr>
                  <w:t>Click or tap here to enter text.</w:t>
                </w:r>
              </w:sdtContent>
            </w:sdt>
          </w:p>
        </w:tc>
      </w:tr>
      <w:tr w:rsidR="004215FF" w:rsidRPr="004215FF" w14:paraId="591355C1" w14:textId="77777777" w:rsidTr="002E6545">
        <w:tc>
          <w:tcPr>
            <w:tcW w:w="5000" w:type="pct"/>
            <w:gridSpan w:val="5"/>
          </w:tcPr>
          <w:p w14:paraId="59096923" w14:textId="77777777" w:rsidR="004215FF" w:rsidRPr="004215FF" w:rsidRDefault="004215FF" w:rsidP="00032CD4">
            <w:pPr>
              <w:numPr>
                <w:ilvl w:val="0"/>
                <w:numId w:val="36"/>
              </w:numPr>
              <w:spacing w:before="120" w:after="120"/>
              <w:ind w:left="420" w:hanging="276"/>
              <w:jc w:val="left"/>
              <w:rPr>
                <w:i/>
              </w:rPr>
            </w:pPr>
            <w:bookmarkStart w:id="1" w:name="_Hlk65071904"/>
            <w:r w:rsidRPr="004215FF">
              <w:rPr>
                <w:i/>
              </w:rPr>
              <w:t xml:space="preserve">What is your experience at providing users with a rich search experience?  Please provide examples of services you have </w:t>
            </w:r>
            <w:proofErr w:type="spellStart"/>
            <w:r w:rsidRPr="004215FF">
              <w:rPr>
                <w:i/>
              </w:rPr>
              <w:t>build</w:t>
            </w:r>
            <w:proofErr w:type="spellEnd"/>
            <w:r w:rsidRPr="004215FF">
              <w:rPr>
                <w:i/>
              </w:rPr>
              <w:t xml:space="preserve"> which demonstrate your expertise in this area.</w:t>
            </w:r>
          </w:p>
        </w:tc>
      </w:tr>
      <w:bookmarkEnd w:id="1"/>
      <w:tr w:rsidR="004215FF" w:rsidRPr="004215FF" w14:paraId="3C7D6DD0" w14:textId="77777777" w:rsidTr="0099647F">
        <w:tc>
          <w:tcPr>
            <w:tcW w:w="605" w:type="pct"/>
            <w:gridSpan w:val="2"/>
            <w:shd w:val="clear" w:color="auto" w:fill="D9D9D9" w:themeFill="background1" w:themeFillShade="D9"/>
          </w:tcPr>
          <w:p w14:paraId="55CDB87C" w14:textId="77777777" w:rsidR="004215FF" w:rsidRPr="004215FF" w:rsidRDefault="004215FF" w:rsidP="007D5F0A">
            <w:pPr>
              <w:spacing w:before="120" w:after="120"/>
              <w:jc w:val="left"/>
              <w:rPr>
                <w:b/>
              </w:rPr>
            </w:pPr>
            <w:r w:rsidRPr="004215FF">
              <w:rPr>
                <w:b/>
              </w:rPr>
              <w:t>Response:</w:t>
            </w:r>
          </w:p>
          <w:p w14:paraId="502B520D" w14:textId="77777777" w:rsidR="004215FF" w:rsidRPr="004215FF" w:rsidRDefault="004215FF" w:rsidP="007D5F0A">
            <w:pPr>
              <w:spacing w:before="120" w:after="120"/>
              <w:jc w:val="left"/>
              <w:rPr>
                <w:b/>
              </w:rPr>
            </w:pPr>
          </w:p>
        </w:tc>
        <w:sdt>
          <w:sdtPr>
            <w:rPr>
              <w:i/>
            </w:rPr>
            <w:id w:val="-2106879650"/>
            <w:placeholder>
              <w:docPart w:val="DefaultPlaceholder_-1854013440"/>
            </w:placeholder>
            <w:showingPlcHdr/>
          </w:sdtPr>
          <w:sdtEndPr/>
          <w:sdtContent>
            <w:tc>
              <w:tcPr>
                <w:tcW w:w="4395" w:type="pct"/>
                <w:gridSpan w:val="3"/>
                <w:shd w:val="clear" w:color="auto" w:fill="D9D9D9" w:themeFill="background1" w:themeFillShade="D9"/>
              </w:tcPr>
              <w:p w14:paraId="28F790DE" w14:textId="1209DAA9" w:rsidR="004215FF" w:rsidRPr="004215FF" w:rsidRDefault="005567E7" w:rsidP="007D5F0A">
                <w:pPr>
                  <w:spacing w:before="120" w:after="120"/>
                  <w:jc w:val="left"/>
                  <w:rPr>
                    <w:i/>
                  </w:rPr>
                </w:pPr>
                <w:r w:rsidRPr="002A66B5">
                  <w:rPr>
                    <w:rStyle w:val="PlaceholderText"/>
                  </w:rPr>
                  <w:t>Click or tap here to enter text.</w:t>
                </w:r>
              </w:p>
            </w:tc>
          </w:sdtContent>
        </w:sdt>
      </w:tr>
      <w:tr w:rsidR="004215FF" w:rsidRPr="004215FF" w14:paraId="6EABDD00" w14:textId="77777777" w:rsidTr="002E6545">
        <w:tc>
          <w:tcPr>
            <w:tcW w:w="5000" w:type="pct"/>
            <w:gridSpan w:val="5"/>
          </w:tcPr>
          <w:p w14:paraId="32EAA43F" w14:textId="77777777" w:rsidR="004215FF" w:rsidRPr="004215FF" w:rsidRDefault="004215FF" w:rsidP="00032CD4">
            <w:pPr>
              <w:numPr>
                <w:ilvl w:val="0"/>
                <w:numId w:val="36"/>
              </w:numPr>
              <w:spacing w:before="120" w:after="120"/>
              <w:ind w:left="510" w:hanging="366"/>
              <w:jc w:val="left"/>
              <w:rPr>
                <w:i/>
              </w:rPr>
            </w:pPr>
            <w:r w:rsidRPr="004215FF">
              <w:rPr>
                <w:i/>
              </w:rPr>
              <w:t>What do you envisage a journal comparison feature would look like?</w:t>
            </w:r>
            <w:r w:rsidRPr="004215FF">
              <w:rPr>
                <w:i/>
              </w:rPr>
              <w:br/>
            </w:r>
          </w:p>
        </w:tc>
      </w:tr>
      <w:tr w:rsidR="004215FF" w:rsidRPr="004215FF" w14:paraId="1B550AF5" w14:textId="77777777" w:rsidTr="0099647F">
        <w:tc>
          <w:tcPr>
            <w:tcW w:w="605" w:type="pct"/>
            <w:gridSpan w:val="2"/>
            <w:shd w:val="clear" w:color="auto" w:fill="D9D9D9" w:themeFill="background1" w:themeFillShade="D9"/>
          </w:tcPr>
          <w:p w14:paraId="524A3A37" w14:textId="77777777" w:rsidR="004215FF" w:rsidRPr="004215FF" w:rsidRDefault="004215FF" w:rsidP="007D5F0A">
            <w:pPr>
              <w:spacing w:before="120" w:after="120"/>
              <w:jc w:val="left"/>
              <w:rPr>
                <w:b/>
              </w:rPr>
            </w:pPr>
            <w:r w:rsidRPr="004215FF">
              <w:rPr>
                <w:b/>
              </w:rPr>
              <w:t>Response:</w:t>
            </w:r>
          </w:p>
          <w:p w14:paraId="04A83B82" w14:textId="77777777" w:rsidR="004215FF" w:rsidRPr="004215FF" w:rsidRDefault="004215FF" w:rsidP="007D5F0A">
            <w:pPr>
              <w:spacing w:before="120" w:after="120"/>
              <w:jc w:val="left"/>
              <w:rPr>
                <w:b/>
              </w:rPr>
            </w:pPr>
          </w:p>
        </w:tc>
        <w:sdt>
          <w:sdtPr>
            <w:rPr>
              <w:i/>
            </w:rPr>
            <w:id w:val="1634602409"/>
            <w:placeholder>
              <w:docPart w:val="DefaultPlaceholder_-1854013440"/>
            </w:placeholder>
            <w:showingPlcHdr/>
          </w:sdtPr>
          <w:sdtEndPr/>
          <w:sdtContent>
            <w:tc>
              <w:tcPr>
                <w:tcW w:w="4395" w:type="pct"/>
                <w:gridSpan w:val="3"/>
                <w:shd w:val="clear" w:color="auto" w:fill="D9D9D9" w:themeFill="background1" w:themeFillShade="D9"/>
              </w:tcPr>
              <w:p w14:paraId="44FF9071" w14:textId="2E32EB6A" w:rsidR="004215FF" w:rsidRPr="004215FF" w:rsidRDefault="005567E7" w:rsidP="007D5F0A">
                <w:pPr>
                  <w:spacing w:before="120" w:after="120"/>
                  <w:jc w:val="left"/>
                  <w:rPr>
                    <w:i/>
                  </w:rPr>
                </w:pPr>
                <w:r w:rsidRPr="002A66B5">
                  <w:rPr>
                    <w:rStyle w:val="PlaceholderText"/>
                  </w:rPr>
                  <w:t>Click or tap here to enter text.</w:t>
                </w:r>
              </w:p>
            </w:tc>
          </w:sdtContent>
        </w:sdt>
      </w:tr>
      <w:tr w:rsidR="004215FF" w:rsidRPr="004215FF" w14:paraId="05F87C3B" w14:textId="77777777" w:rsidTr="002E6545">
        <w:tc>
          <w:tcPr>
            <w:tcW w:w="5000" w:type="pct"/>
            <w:gridSpan w:val="5"/>
          </w:tcPr>
          <w:p w14:paraId="28920C8E" w14:textId="77777777" w:rsidR="004215FF" w:rsidRPr="004215FF" w:rsidRDefault="004215FF" w:rsidP="00032CD4">
            <w:pPr>
              <w:numPr>
                <w:ilvl w:val="0"/>
                <w:numId w:val="36"/>
              </w:numPr>
              <w:spacing w:before="120" w:after="120"/>
              <w:ind w:left="510" w:hanging="366"/>
              <w:jc w:val="left"/>
              <w:rPr>
                <w:i/>
              </w:rPr>
            </w:pPr>
            <w:r w:rsidRPr="004215FF">
              <w:rPr>
                <w:i/>
              </w:rPr>
              <w:lastRenderedPageBreak/>
              <w:t>How would you seek to provide a comparison tool in cases where Journal A used the Information Power Framework and Journal B used the FOAA framework?</w:t>
            </w:r>
          </w:p>
        </w:tc>
      </w:tr>
      <w:tr w:rsidR="004215FF" w:rsidRPr="004215FF" w14:paraId="2CBC19C9" w14:textId="77777777" w:rsidTr="0099647F">
        <w:tc>
          <w:tcPr>
            <w:tcW w:w="605" w:type="pct"/>
            <w:gridSpan w:val="2"/>
            <w:shd w:val="clear" w:color="auto" w:fill="D9D9D9" w:themeFill="background1" w:themeFillShade="D9"/>
          </w:tcPr>
          <w:p w14:paraId="28C29257" w14:textId="77777777" w:rsidR="004215FF" w:rsidRPr="004215FF" w:rsidRDefault="004215FF" w:rsidP="007D5F0A">
            <w:pPr>
              <w:spacing w:before="120" w:after="120"/>
              <w:jc w:val="left"/>
              <w:rPr>
                <w:b/>
              </w:rPr>
            </w:pPr>
            <w:r w:rsidRPr="004215FF">
              <w:rPr>
                <w:b/>
              </w:rPr>
              <w:t>Response:</w:t>
            </w:r>
          </w:p>
          <w:p w14:paraId="4B74E234" w14:textId="77777777" w:rsidR="004215FF" w:rsidRPr="004215FF" w:rsidRDefault="004215FF" w:rsidP="007D5F0A">
            <w:pPr>
              <w:spacing w:before="120" w:after="120"/>
              <w:jc w:val="left"/>
              <w:rPr>
                <w:b/>
              </w:rPr>
            </w:pPr>
          </w:p>
        </w:tc>
        <w:sdt>
          <w:sdtPr>
            <w:rPr>
              <w:i/>
            </w:rPr>
            <w:id w:val="1105006846"/>
            <w:placeholder>
              <w:docPart w:val="DefaultPlaceholder_-1854013440"/>
            </w:placeholder>
            <w:showingPlcHdr/>
          </w:sdtPr>
          <w:sdtEndPr/>
          <w:sdtContent>
            <w:tc>
              <w:tcPr>
                <w:tcW w:w="4395" w:type="pct"/>
                <w:gridSpan w:val="3"/>
                <w:shd w:val="clear" w:color="auto" w:fill="D9D9D9" w:themeFill="background1" w:themeFillShade="D9"/>
              </w:tcPr>
              <w:p w14:paraId="5E16D37C" w14:textId="14C3CB01" w:rsidR="004215FF" w:rsidRPr="004215FF" w:rsidRDefault="005567E7" w:rsidP="007D5F0A">
                <w:pPr>
                  <w:spacing w:before="120" w:after="120"/>
                  <w:jc w:val="left"/>
                  <w:rPr>
                    <w:i/>
                  </w:rPr>
                </w:pPr>
                <w:r w:rsidRPr="002A66B5">
                  <w:rPr>
                    <w:rStyle w:val="PlaceholderText"/>
                  </w:rPr>
                  <w:t>Click or tap here to enter text.</w:t>
                </w:r>
              </w:p>
            </w:tc>
          </w:sdtContent>
        </w:sdt>
      </w:tr>
      <w:tr w:rsidR="004215FF" w:rsidRPr="004215FF" w14:paraId="7B54D56A" w14:textId="77777777" w:rsidTr="002E6545">
        <w:tc>
          <w:tcPr>
            <w:tcW w:w="5000" w:type="pct"/>
            <w:gridSpan w:val="5"/>
          </w:tcPr>
          <w:p w14:paraId="4735F069" w14:textId="77777777" w:rsidR="004215FF" w:rsidRPr="004215FF" w:rsidRDefault="004215FF" w:rsidP="00032CD4">
            <w:pPr>
              <w:numPr>
                <w:ilvl w:val="0"/>
                <w:numId w:val="36"/>
              </w:numPr>
              <w:spacing w:before="120" w:after="120"/>
              <w:ind w:left="510" w:hanging="366"/>
              <w:jc w:val="left"/>
              <w:rPr>
                <w:i/>
              </w:rPr>
            </w:pPr>
            <w:r w:rsidRPr="004215FF">
              <w:rPr>
                <w:i/>
              </w:rPr>
              <w:t>Indicate if you be able to develop those features categorised as “highly desirable”?  Describe any challenges you foresee.</w:t>
            </w:r>
          </w:p>
        </w:tc>
      </w:tr>
      <w:tr w:rsidR="004215FF" w:rsidRPr="004215FF" w14:paraId="1F1FAEF3" w14:textId="77777777" w:rsidTr="0099647F">
        <w:tc>
          <w:tcPr>
            <w:tcW w:w="605" w:type="pct"/>
            <w:gridSpan w:val="2"/>
            <w:shd w:val="clear" w:color="auto" w:fill="D9D9D9" w:themeFill="background1" w:themeFillShade="D9"/>
          </w:tcPr>
          <w:p w14:paraId="008C4B95" w14:textId="77777777" w:rsidR="004215FF" w:rsidRPr="004215FF" w:rsidRDefault="004215FF" w:rsidP="007D5F0A">
            <w:pPr>
              <w:spacing w:before="120" w:after="120"/>
              <w:jc w:val="left"/>
              <w:rPr>
                <w:b/>
              </w:rPr>
            </w:pPr>
            <w:r w:rsidRPr="004215FF">
              <w:rPr>
                <w:b/>
              </w:rPr>
              <w:t>Response:</w:t>
            </w:r>
          </w:p>
          <w:p w14:paraId="213C4136" w14:textId="77777777" w:rsidR="004215FF" w:rsidRPr="004215FF" w:rsidRDefault="004215FF" w:rsidP="007D5F0A">
            <w:pPr>
              <w:spacing w:before="120" w:after="120"/>
              <w:jc w:val="left"/>
              <w:rPr>
                <w:b/>
              </w:rPr>
            </w:pPr>
          </w:p>
        </w:tc>
        <w:sdt>
          <w:sdtPr>
            <w:rPr>
              <w:i/>
            </w:rPr>
            <w:id w:val="514965378"/>
            <w:placeholder>
              <w:docPart w:val="DefaultPlaceholder_-1854013440"/>
            </w:placeholder>
            <w:showingPlcHdr/>
          </w:sdtPr>
          <w:sdtEndPr/>
          <w:sdtContent>
            <w:tc>
              <w:tcPr>
                <w:tcW w:w="4395" w:type="pct"/>
                <w:gridSpan w:val="3"/>
                <w:shd w:val="clear" w:color="auto" w:fill="D9D9D9" w:themeFill="background1" w:themeFillShade="D9"/>
              </w:tcPr>
              <w:p w14:paraId="1F9E834C" w14:textId="251CF475" w:rsidR="004215FF" w:rsidRPr="004215FF" w:rsidRDefault="005567E7" w:rsidP="007D5F0A">
                <w:pPr>
                  <w:spacing w:before="120" w:after="120"/>
                  <w:jc w:val="left"/>
                  <w:rPr>
                    <w:i/>
                  </w:rPr>
                </w:pPr>
                <w:r w:rsidRPr="002A66B5">
                  <w:rPr>
                    <w:rStyle w:val="PlaceholderText"/>
                  </w:rPr>
                  <w:t>Click or tap here to enter text.</w:t>
                </w:r>
              </w:p>
            </w:tc>
          </w:sdtContent>
        </w:sdt>
      </w:tr>
      <w:tr w:rsidR="004215FF" w:rsidRPr="004215FF" w14:paraId="6DCE3BE3" w14:textId="77777777" w:rsidTr="002E6545">
        <w:tc>
          <w:tcPr>
            <w:tcW w:w="5000" w:type="pct"/>
            <w:gridSpan w:val="5"/>
          </w:tcPr>
          <w:p w14:paraId="1D87622E" w14:textId="77777777" w:rsidR="004215FF" w:rsidRPr="004215FF" w:rsidRDefault="004215FF" w:rsidP="00032CD4">
            <w:pPr>
              <w:numPr>
                <w:ilvl w:val="0"/>
                <w:numId w:val="36"/>
              </w:numPr>
              <w:spacing w:before="120" w:after="120"/>
              <w:ind w:left="510" w:hanging="366"/>
              <w:jc w:val="left"/>
              <w:rPr>
                <w:i/>
              </w:rPr>
            </w:pPr>
            <w:r w:rsidRPr="004215FF">
              <w:rPr>
                <w:i/>
              </w:rPr>
              <w:t>Indicate any other developments you would seek to implement to add further value to the user portal.</w:t>
            </w:r>
          </w:p>
        </w:tc>
      </w:tr>
      <w:tr w:rsidR="004215FF" w:rsidRPr="004215FF" w14:paraId="2B5CBF44" w14:textId="77777777" w:rsidTr="0099647F">
        <w:tc>
          <w:tcPr>
            <w:tcW w:w="605" w:type="pct"/>
            <w:gridSpan w:val="2"/>
            <w:shd w:val="clear" w:color="auto" w:fill="D9D9D9" w:themeFill="background1" w:themeFillShade="D9"/>
          </w:tcPr>
          <w:p w14:paraId="1BDC6C5D" w14:textId="77777777" w:rsidR="004215FF" w:rsidRPr="004215FF" w:rsidRDefault="004215FF" w:rsidP="007D5F0A">
            <w:pPr>
              <w:spacing w:before="120" w:after="120"/>
              <w:jc w:val="left"/>
              <w:rPr>
                <w:b/>
              </w:rPr>
            </w:pPr>
            <w:r w:rsidRPr="004215FF">
              <w:rPr>
                <w:b/>
              </w:rPr>
              <w:t>Response:</w:t>
            </w:r>
          </w:p>
          <w:p w14:paraId="7235F570" w14:textId="77777777" w:rsidR="004215FF" w:rsidRPr="004215FF" w:rsidRDefault="004215FF" w:rsidP="007D5F0A">
            <w:pPr>
              <w:spacing w:before="120" w:after="120"/>
              <w:jc w:val="left"/>
              <w:rPr>
                <w:b/>
              </w:rPr>
            </w:pPr>
          </w:p>
        </w:tc>
        <w:sdt>
          <w:sdtPr>
            <w:rPr>
              <w:i/>
            </w:rPr>
            <w:id w:val="-653681974"/>
            <w:placeholder>
              <w:docPart w:val="DefaultPlaceholder_-1854013440"/>
            </w:placeholder>
            <w:showingPlcHdr/>
          </w:sdtPr>
          <w:sdtEndPr/>
          <w:sdtContent>
            <w:tc>
              <w:tcPr>
                <w:tcW w:w="4395" w:type="pct"/>
                <w:gridSpan w:val="3"/>
                <w:shd w:val="clear" w:color="auto" w:fill="D9D9D9" w:themeFill="background1" w:themeFillShade="D9"/>
              </w:tcPr>
              <w:p w14:paraId="1B15B8BC" w14:textId="43907D9B" w:rsidR="004215FF" w:rsidRPr="004215FF" w:rsidRDefault="005567E7" w:rsidP="007D5F0A">
                <w:pPr>
                  <w:spacing w:before="120" w:after="120"/>
                  <w:jc w:val="left"/>
                  <w:rPr>
                    <w:i/>
                  </w:rPr>
                </w:pPr>
                <w:r w:rsidRPr="002A66B5">
                  <w:rPr>
                    <w:rStyle w:val="PlaceholderText"/>
                  </w:rPr>
                  <w:t>Click or tap here to enter text.</w:t>
                </w:r>
              </w:p>
            </w:tc>
          </w:sdtContent>
        </w:sdt>
      </w:tr>
    </w:tbl>
    <w:p w14:paraId="21EC9859" w14:textId="0E9969D8" w:rsidR="00032CD4" w:rsidRDefault="00032CD4" w:rsidP="007D5F0A">
      <w:pPr>
        <w:spacing w:before="120" w:after="120"/>
        <w:jc w:val="left"/>
        <w:rPr>
          <w:i/>
        </w:rPr>
      </w:pPr>
    </w:p>
    <w:tbl>
      <w:tblPr>
        <w:tblStyle w:val="TableGridLight1"/>
        <w:tblW w:w="5000" w:type="pct"/>
        <w:tblLook w:val="04A0" w:firstRow="1" w:lastRow="0" w:firstColumn="1" w:lastColumn="0" w:noHBand="0" w:noVBand="1"/>
      </w:tblPr>
      <w:tblGrid>
        <w:gridCol w:w="1153"/>
        <w:gridCol w:w="12"/>
        <w:gridCol w:w="3152"/>
        <w:gridCol w:w="1080"/>
        <w:gridCol w:w="4231"/>
      </w:tblGrid>
      <w:tr w:rsidR="00E30341" w:rsidRPr="004215FF" w14:paraId="272279C0" w14:textId="77777777" w:rsidTr="007C796C">
        <w:tc>
          <w:tcPr>
            <w:tcW w:w="5000" w:type="pct"/>
            <w:gridSpan w:val="5"/>
            <w:shd w:val="clear" w:color="auto" w:fill="FBE4D5" w:themeFill="accent2" w:themeFillTint="33"/>
          </w:tcPr>
          <w:p w14:paraId="1A4D6B84" w14:textId="7BB94438" w:rsidR="00E30341" w:rsidRPr="004215FF" w:rsidRDefault="00E30341" w:rsidP="007C796C">
            <w:pPr>
              <w:spacing w:before="120" w:after="120"/>
              <w:jc w:val="left"/>
              <w:rPr>
                <w:b/>
              </w:rPr>
            </w:pPr>
            <w:r w:rsidRPr="004215FF">
              <w:rPr>
                <w:b/>
              </w:rPr>
              <w:t>Part 5: Provision of an API for the Journal Checker Tool to call</w:t>
            </w:r>
          </w:p>
        </w:tc>
      </w:tr>
      <w:tr w:rsidR="00E30341" w:rsidRPr="004215FF" w14:paraId="05FB4DC2" w14:textId="77777777" w:rsidTr="007C796C">
        <w:sdt>
          <w:sdtPr>
            <w:id w:val="-1930573895"/>
            <w14:checkbox>
              <w14:checked w14:val="0"/>
              <w14:checkedState w14:val="2612" w14:font="MS Gothic"/>
              <w14:uncheckedState w14:val="2610" w14:font="MS Gothic"/>
            </w14:checkbox>
          </w:sdtPr>
          <w:sdtEndPr/>
          <w:sdtContent>
            <w:tc>
              <w:tcPr>
                <w:tcW w:w="599" w:type="pct"/>
                <w:vMerge w:val="restart"/>
              </w:tcPr>
              <w:p w14:paraId="70A58992" w14:textId="77777777" w:rsidR="00E30341" w:rsidRPr="004215FF" w:rsidRDefault="00E30341" w:rsidP="007C796C">
                <w:pPr>
                  <w:spacing w:before="120" w:after="120"/>
                  <w:jc w:val="left"/>
                </w:pPr>
                <w:r>
                  <w:rPr>
                    <w:rFonts w:ascii="MS Gothic" w:eastAsia="MS Gothic" w:hAnsi="MS Gothic" w:hint="eastAsia"/>
                  </w:rPr>
                  <w:t>☐</w:t>
                </w:r>
              </w:p>
            </w:tc>
          </w:sdtContent>
        </w:sdt>
        <w:tc>
          <w:tcPr>
            <w:tcW w:w="1643" w:type="pct"/>
            <w:gridSpan w:val="2"/>
            <w:vMerge w:val="restart"/>
          </w:tcPr>
          <w:p w14:paraId="199BA98A" w14:textId="0B1A82BE" w:rsidR="00E30341" w:rsidRPr="004215FF" w:rsidRDefault="00E30341" w:rsidP="007C796C">
            <w:pPr>
              <w:spacing w:before="120" w:after="120"/>
              <w:jc w:val="left"/>
            </w:pPr>
            <w:r w:rsidRPr="004215FF">
              <w:t xml:space="preserve">I </w:t>
            </w:r>
            <w:r w:rsidRPr="004215FF">
              <w:rPr>
                <w:b/>
              </w:rPr>
              <w:t>can</w:t>
            </w:r>
            <w:r w:rsidRPr="004215FF">
              <w:t xml:space="preserve"> meet the mandatory requirements relating to the provision of an API for the Journal Checker Tool</w:t>
            </w:r>
          </w:p>
        </w:tc>
        <w:sdt>
          <w:sdtPr>
            <w:id w:val="1578472166"/>
            <w14:checkbox>
              <w14:checked w14:val="0"/>
              <w14:checkedState w14:val="2612" w14:font="MS Gothic"/>
              <w14:uncheckedState w14:val="2610" w14:font="MS Gothic"/>
            </w14:checkbox>
          </w:sdtPr>
          <w:sdtEndPr/>
          <w:sdtContent>
            <w:tc>
              <w:tcPr>
                <w:tcW w:w="561" w:type="pct"/>
                <w:vMerge w:val="restart"/>
              </w:tcPr>
              <w:p w14:paraId="03C3E495" w14:textId="77777777" w:rsidR="00E30341" w:rsidRPr="004215FF" w:rsidRDefault="00E30341" w:rsidP="007C796C">
                <w:pPr>
                  <w:spacing w:before="120" w:after="120"/>
                  <w:jc w:val="left"/>
                </w:pPr>
                <w:r>
                  <w:rPr>
                    <w:rFonts w:ascii="MS Gothic" w:eastAsia="MS Gothic" w:hAnsi="MS Gothic" w:hint="eastAsia"/>
                  </w:rPr>
                  <w:t>☐</w:t>
                </w:r>
              </w:p>
            </w:tc>
          </w:sdtContent>
        </w:sdt>
        <w:tc>
          <w:tcPr>
            <w:tcW w:w="2197" w:type="pct"/>
          </w:tcPr>
          <w:p w14:paraId="4082FE47" w14:textId="77777777" w:rsidR="00E30341" w:rsidRDefault="00E30341" w:rsidP="00E30341">
            <w:pPr>
              <w:spacing w:before="120" w:after="0"/>
              <w:jc w:val="left"/>
            </w:pPr>
            <w:r w:rsidRPr="004215FF">
              <w:t xml:space="preserve">I can </w:t>
            </w:r>
            <w:r w:rsidRPr="004215FF">
              <w:rPr>
                <w:b/>
              </w:rPr>
              <w:t>NOT</w:t>
            </w:r>
            <w:r w:rsidRPr="004215FF">
              <w:t xml:space="preserve"> meet the mandatory requirements relating to </w:t>
            </w:r>
          </w:p>
          <w:p w14:paraId="5C961D9F" w14:textId="7C61C1FB" w:rsidR="00E30341" w:rsidRPr="004215FF" w:rsidRDefault="00E30341" w:rsidP="00E30341">
            <w:pPr>
              <w:spacing w:before="0" w:after="120"/>
              <w:jc w:val="left"/>
            </w:pPr>
            <w:r w:rsidRPr="004215FF">
              <w:t>the provision of an API for the Journal Checker Tool</w:t>
            </w:r>
          </w:p>
        </w:tc>
      </w:tr>
      <w:tr w:rsidR="00E30341" w:rsidRPr="004215FF" w14:paraId="03C66D04" w14:textId="77777777" w:rsidTr="007C796C">
        <w:tc>
          <w:tcPr>
            <w:tcW w:w="599" w:type="pct"/>
            <w:vMerge/>
          </w:tcPr>
          <w:p w14:paraId="14E2BBA9" w14:textId="77777777" w:rsidR="00E30341" w:rsidRPr="004215FF" w:rsidRDefault="00E30341" w:rsidP="007C796C">
            <w:pPr>
              <w:spacing w:before="120" w:after="120"/>
              <w:jc w:val="left"/>
            </w:pPr>
          </w:p>
        </w:tc>
        <w:tc>
          <w:tcPr>
            <w:tcW w:w="1643" w:type="pct"/>
            <w:gridSpan w:val="2"/>
            <w:vMerge/>
          </w:tcPr>
          <w:p w14:paraId="5945EE00" w14:textId="77777777" w:rsidR="00E30341" w:rsidRPr="004215FF" w:rsidRDefault="00E30341" w:rsidP="007C796C">
            <w:pPr>
              <w:spacing w:before="120" w:after="120"/>
              <w:jc w:val="left"/>
            </w:pPr>
          </w:p>
        </w:tc>
        <w:tc>
          <w:tcPr>
            <w:tcW w:w="561" w:type="pct"/>
            <w:vMerge/>
          </w:tcPr>
          <w:p w14:paraId="6AC86B43" w14:textId="77777777" w:rsidR="00E30341" w:rsidRPr="004215FF" w:rsidRDefault="00E30341" w:rsidP="007C796C">
            <w:pPr>
              <w:spacing w:before="120" w:after="120"/>
              <w:jc w:val="left"/>
            </w:pPr>
          </w:p>
        </w:tc>
        <w:tc>
          <w:tcPr>
            <w:tcW w:w="2197" w:type="pct"/>
          </w:tcPr>
          <w:p w14:paraId="25C7CD72" w14:textId="77777777" w:rsidR="00E30341" w:rsidRDefault="00E30341" w:rsidP="007C796C">
            <w:pPr>
              <w:spacing w:before="120" w:after="120"/>
              <w:jc w:val="left"/>
            </w:pPr>
            <w:r w:rsidRPr="004215FF">
              <w:t>Explain why:</w:t>
            </w:r>
          </w:p>
          <w:p w14:paraId="7D215BA9" w14:textId="77777777" w:rsidR="00E30341" w:rsidRPr="004215FF" w:rsidRDefault="00E30341" w:rsidP="007C796C">
            <w:pPr>
              <w:spacing w:before="120" w:after="120"/>
              <w:jc w:val="left"/>
            </w:pPr>
            <w:r>
              <w:t xml:space="preserve"> </w:t>
            </w:r>
            <w:sdt>
              <w:sdtPr>
                <w:id w:val="-545607971"/>
                <w:placeholder>
                  <w:docPart w:val="C372FA67EA624AA4968FF2C96D64B232"/>
                </w:placeholder>
                <w:showingPlcHdr/>
              </w:sdtPr>
              <w:sdtEndPr/>
              <w:sdtContent>
                <w:r w:rsidRPr="002A66B5">
                  <w:rPr>
                    <w:rStyle w:val="PlaceholderText"/>
                  </w:rPr>
                  <w:t>Click or tap here to enter text.</w:t>
                </w:r>
              </w:sdtContent>
            </w:sdt>
          </w:p>
        </w:tc>
      </w:tr>
      <w:tr w:rsidR="00E30341" w:rsidRPr="004215FF" w14:paraId="30CB2A8C" w14:textId="77777777" w:rsidTr="007C796C">
        <w:tc>
          <w:tcPr>
            <w:tcW w:w="5000" w:type="pct"/>
            <w:gridSpan w:val="5"/>
          </w:tcPr>
          <w:p w14:paraId="6E50E76D" w14:textId="6FE6B689" w:rsidR="00E30341" w:rsidRPr="004215FF" w:rsidRDefault="00167D45" w:rsidP="00167D45">
            <w:pPr>
              <w:numPr>
                <w:ilvl w:val="0"/>
                <w:numId w:val="39"/>
              </w:numPr>
              <w:spacing w:before="120" w:after="120"/>
              <w:ind w:left="420" w:hanging="276"/>
              <w:jc w:val="left"/>
              <w:rPr>
                <w:i/>
              </w:rPr>
            </w:pPr>
            <w:r w:rsidRPr="004215FF">
              <w:rPr>
                <w:i/>
              </w:rPr>
              <w:t>Outline any experience you have of developing APIs that third party applications can make use of.  Please give examples where appropriate</w:t>
            </w:r>
            <w:r w:rsidR="004206EA">
              <w:rPr>
                <w:i/>
              </w:rPr>
              <w:t>.</w:t>
            </w:r>
          </w:p>
        </w:tc>
      </w:tr>
      <w:tr w:rsidR="00E30341" w:rsidRPr="004215FF" w14:paraId="4B7B349E" w14:textId="77777777" w:rsidTr="007C796C">
        <w:tc>
          <w:tcPr>
            <w:tcW w:w="605" w:type="pct"/>
            <w:gridSpan w:val="2"/>
            <w:shd w:val="clear" w:color="auto" w:fill="D9D9D9" w:themeFill="background1" w:themeFillShade="D9"/>
          </w:tcPr>
          <w:p w14:paraId="7D2C10B3" w14:textId="77777777" w:rsidR="00E30341" w:rsidRPr="004215FF" w:rsidRDefault="00E30341" w:rsidP="007C796C">
            <w:pPr>
              <w:spacing w:before="120" w:after="120"/>
              <w:jc w:val="left"/>
              <w:rPr>
                <w:b/>
              </w:rPr>
            </w:pPr>
            <w:r w:rsidRPr="004215FF">
              <w:rPr>
                <w:b/>
              </w:rPr>
              <w:t>Response:</w:t>
            </w:r>
          </w:p>
          <w:p w14:paraId="1E89AD0C" w14:textId="77777777" w:rsidR="00E30341" w:rsidRPr="004215FF" w:rsidRDefault="00E30341" w:rsidP="007C796C">
            <w:pPr>
              <w:spacing w:before="120" w:after="120"/>
              <w:jc w:val="left"/>
              <w:rPr>
                <w:b/>
              </w:rPr>
            </w:pPr>
          </w:p>
        </w:tc>
        <w:sdt>
          <w:sdtPr>
            <w:rPr>
              <w:i/>
            </w:rPr>
            <w:id w:val="-1242795483"/>
            <w:placeholder>
              <w:docPart w:val="49CE7B28C4B44EADB237E3985AD2D29C"/>
            </w:placeholder>
            <w:showingPlcHdr/>
          </w:sdtPr>
          <w:sdtEndPr/>
          <w:sdtContent>
            <w:tc>
              <w:tcPr>
                <w:tcW w:w="4395" w:type="pct"/>
                <w:gridSpan w:val="3"/>
                <w:shd w:val="clear" w:color="auto" w:fill="D9D9D9" w:themeFill="background1" w:themeFillShade="D9"/>
              </w:tcPr>
              <w:p w14:paraId="22C06F51" w14:textId="77777777" w:rsidR="00E30341" w:rsidRPr="004215FF" w:rsidRDefault="00E30341" w:rsidP="007C796C">
                <w:pPr>
                  <w:spacing w:before="120" w:after="120"/>
                  <w:jc w:val="left"/>
                  <w:rPr>
                    <w:i/>
                  </w:rPr>
                </w:pPr>
                <w:r w:rsidRPr="002A66B5">
                  <w:rPr>
                    <w:rStyle w:val="PlaceholderText"/>
                  </w:rPr>
                  <w:t>Click or tap here to enter text.</w:t>
                </w:r>
              </w:p>
            </w:tc>
          </w:sdtContent>
        </w:sdt>
      </w:tr>
      <w:tr w:rsidR="00E30341" w:rsidRPr="004215FF" w14:paraId="6726249C" w14:textId="77777777" w:rsidTr="007C796C">
        <w:tc>
          <w:tcPr>
            <w:tcW w:w="5000" w:type="pct"/>
            <w:gridSpan w:val="5"/>
          </w:tcPr>
          <w:p w14:paraId="509E6218" w14:textId="58F217D7" w:rsidR="00E30341" w:rsidRPr="004215FF" w:rsidRDefault="00167D45" w:rsidP="00E30341">
            <w:pPr>
              <w:numPr>
                <w:ilvl w:val="0"/>
                <w:numId w:val="39"/>
              </w:numPr>
              <w:spacing w:before="120" w:after="120"/>
              <w:ind w:left="510" w:hanging="366"/>
              <w:jc w:val="left"/>
              <w:rPr>
                <w:i/>
              </w:rPr>
            </w:pPr>
            <w:r w:rsidRPr="004215FF">
              <w:rPr>
                <w:i/>
              </w:rPr>
              <w:t>Are there are other use cases which could be accommodated through API calls, which go far beyond the use case described here?  If so, describe what they are and why they should be developed.</w:t>
            </w:r>
          </w:p>
        </w:tc>
      </w:tr>
      <w:tr w:rsidR="00E30341" w:rsidRPr="004215FF" w14:paraId="368025E4" w14:textId="77777777" w:rsidTr="007C796C">
        <w:tc>
          <w:tcPr>
            <w:tcW w:w="605" w:type="pct"/>
            <w:gridSpan w:val="2"/>
            <w:shd w:val="clear" w:color="auto" w:fill="D9D9D9" w:themeFill="background1" w:themeFillShade="D9"/>
          </w:tcPr>
          <w:p w14:paraId="3D57521C" w14:textId="77777777" w:rsidR="00E30341" w:rsidRPr="004215FF" w:rsidRDefault="00E30341" w:rsidP="007C796C">
            <w:pPr>
              <w:spacing w:before="120" w:after="120"/>
              <w:jc w:val="left"/>
              <w:rPr>
                <w:b/>
              </w:rPr>
            </w:pPr>
            <w:r w:rsidRPr="004215FF">
              <w:rPr>
                <w:b/>
              </w:rPr>
              <w:t>Response:</w:t>
            </w:r>
          </w:p>
          <w:p w14:paraId="59F5C30E" w14:textId="77777777" w:rsidR="00E30341" w:rsidRPr="004215FF" w:rsidRDefault="00E30341" w:rsidP="007C796C">
            <w:pPr>
              <w:spacing w:before="120" w:after="120"/>
              <w:jc w:val="left"/>
              <w:rPr>
                <w:b/>
              </w:rPr>
            </w:pPr>
          </w:p>
        </w:tc>
        <w:sdt>
          <w:sdtPr>
            <w:rPr>
              <w:i/>
            </w:rPr>
            <w:id w:val="1174081573"/>
            <w:placeholder>
              <w:docPart w:val="49CE7B28C4B44EADB237E3985AD2D29C"/>
            </w:placeholder>
            <w:showingPlcHdr/>
          </w:sdtPr>
          <w:sdtEndPr/>
          <w:sdtContent>
            <w:tc>
              <w:tcPr>
                <w:tcW w:w="4395" w:type="pct"/>
                <w:gridSpan w:val="3"/>
                <w:shd w:val="clear" w:color="auto" w:fill="D9D9D9" w:themeFill="background1" w:themeFillShade="D9"/>
              </w:tcPr>
              <w:p w14:paraId="4448C37B" w14:textId="77777777" w:rsidR="00E30341" w:rsidRPr="004215FF" w:rsidRDefault="00E30341" w:rsidP="007C796C">
                <w:pPr>
                  <w:spacing w:before="120" w:after="120"/>
                  <w:jc w:val="left"/>
                  <w:rPr>
                    <w:i/>
                  </w:rPr>
                </w:pPr>
                <w:r w:rsidRPr="002A66B5">
                  <w:rPr>
                    <w:rStyle w:val="PlaceholderText"/>
                  </w:rPr>
                  <w:t>Click or tap here to enter text.</w:t>
                </w:r>
              </w:p>
            </w:tc>
          </w:sdtContent>
        </w:sdt>
      </w:tr>
    </w:tbl>
    <w:p w14:paraId="2E7E3E11" w14:textId="550D850C" w:rsidR="00E30341" w:rsidRPr="00804A80" w:rsidRDefault="00E30341" w:rsidP="00ED131E">
      <w:pPr>
        <w:spacing w:before="120" w:after="0"/>
        <w:jc w:val="left"/>
        <w:rPr>
          <w:i/>
        </w:rPr>
      </w:pPr>
    </w:p>
    <w:tbl>
      <w:tblPr>
        <w:tblStyle w:val="TableGridLight1"/>
        <w:tblW w:w="5000" w:type="pct"/>
        <w:tblLook w:val="04A0" w:firstRow="1" w:lastRow="0" w:firstColumn="1" w:lastColumn="0" w:noHBand="0" w:noVBand="1"/>
      </w:tblPr>
      <w:tblGrid>
        <w:gridCol w:w="1153"/>
        <w:gridCol w:w="12"/>
        <w:gridCol w:w="3152"/>
        <w:gridCol w:w="1080"/>
        <w:gridCol w:w="4231"/>
      </w:tblGrid>
      <w:tr w:rsidR="00FF04B9" w:rsidRPr="004215FF" w14:paraId="4D93D957" w14:textId="77777777" w:rsidTr="007C796C">
        <w:tc>
          <w:tcPr>
            <w:tcW w:w="5000" w:type="pct"/>
            <w:gridSpan w:val="5"/>
            <w:shd w:val="clear" w:color="auto" w:fill="FBE4D5" w:themeFill="accent2" w:themeFillTint="33"/>
          </w:tcPr>
          <w:p w14:paraId="32D26C5C" w14:textId="6BF12520" w:rsidR="00FF04B9" w:rsidRPr="004215FF" w:rsidRDefault="00FF04B9" w:rsidP="007C796C">
            <w:pPr>
              <w:spacing w:before="120" w:after="120"/>
              <w:jc w:val="left"/>
              <w:rPr>
                <w:b/>
              </w:rPr>
            </w:pPr>
            <w:r w:rsidRPr="004215FF">
              <w:rPr>
                <w:b/>
              </w:rPr>
              <w:t>Part 6: User interface</w:t>
            </w:r>
          </w:p>
        </w:tc>
      </w:tr>
      <w:tr w:rsidR="00FF04B9" w:rsidRPr="004215FF" w14:paraId="4B11F996" w14:textId="77777777" w:rsidTr="007C796C">
        <w:sdt>
          <w:sdtPr>
            <w:id w:val="-1559619639"/>
            <w14:checkbox>
              <w14:checked w14:val="0"/>
              <w14:checkedState w14:val="2612" w14:font="MS Gothic"/>
              <w14:uncheckedState w14:val="2610" w14:font="MS Gothic"/>
            </w14:checkbox>
          </w:sdtPr>
          <w:sdtEndPr/>
          <w:sdtContent>
            <w:tc>
              <w:tcPr>
                <w:tcW w:w="599" w:type="pct"/>
                <w:vMerge w:val="restart"/>
              </w:tcPr>
              <w:p w14:paraId="3C05C93B" w14:textId="77777777" w:rsidR="00FF04B9" w:rsidRPr="004215FF" w:rsidRDefault="00FF04B9" w:rsidP="007C796C">
                <w:pPr>
                  <w:spacing w:before="120" w:after="120"/>
                  <w:jc w:val="left"/>
                </w:pPr>
                <w:r>
                  <w:rPr>
                    <w:rFonts w:ascii="MS Gothic" w:eastAsia="MS Gothic" w:hAnsi="MS Gothic" w:hint="eastAsia"/>
                  </w:rPr>
                  <w:t>☐</w:t>
                </w:r>
              </w:p>
            </w:tc>
          </w:sdtContent>
        </w:sdt>
        <w:tc>
          <w:tcPr>
            <w:tcW w:w="1643" w:type="pct"/>
            <w:gridSpan w:val="2"/>
            <w:vMerge w:val="restart"/>
          </w:tcPr>
          <w:p w14:paraId="4505A21E" w14:textId="4BA51487" w:rsidR="00FF04B9" w:rsidRPr="004215FF" w:rsidRDefault="00FF04B9" w:rsidP="007C796C">
            <w:pPr>
              <w:spacing w:before="120" w:after="120"/>
              <w:jc w:val="left"/>
            </w:pPr>
            <w:r w:rsidRPr="004215FF">
              <w:t xml:space="preserve">I </w:t>
            </w:r>
            <w:r w:rsidRPr="004215FF">
              <w:rPr>
                <w:b/>
              </w:rPr>
              <w:t>can</w:t>
            </w:r>
            <w:r w:rsidRPr="004215FF">
              <w:t xml:space="preserve"> meet the mandatory requirements relating to the user interface.</w:t>
            </w:r>
          </w:p>
        </w:tc>
        <w:sdt>
          <w:sdtPr>
            <w:id w:val="-915783712"/>
            <w14:checkbox>
              <w14:checked w14:val="0"/>
              <w14:checkedState w14:val="2612" w14:font="MS Gothic"/>
              <w14:uncheckedState w14:val="2610" w14:font="MS Gothic"/>
            </w14:checkbox>
          </w:sdtPr>
          <w:sdtEndPr/>
          <w:sdtContent>
            <w:tc>
              <w:tcPr>
                <w:tcW w:w="561" w:type="pct"/>
                <w:vMerge w:val="restart"/>
              </w:tcPr>
              <w:p w14:paraId="04292FE5" w14:textId="77777777" w:rsidR="00FF04B9" w:rsidRPr="004215FF" w:rsidRDefault="00FF04B9" w:rsidP="007C796C">
                <w:pPr>
                  <w:spacing w:before="120" w:after="120"/>
                  <w:jc w:val="left"/>
                </w:pPr>
                <w:r>
                  <w:rPr>
                    <w:rFonts w:ascii="MS Gothic" w:eastAsia="MS Gothic" w:hAnsi="MS Gothic" w:hint="eastAsia"/>
                  </w:rPr>
                  <w:t>☐</w:t>
                </w:r>
              </w:p>
            </w:tc>
          </w:sdtContent>
        </w:sdt>
        <w:tc>
          <w:tcPr>
            <w:tcW w:w="2197" w:type="pct"/>
          </w:tcPr>
          <w:p w14:paraId="13616859" w14:textId="77777777" w:rsidR="00B436B1" w:rsidRDefault="00FF04B9" w:rsidP="00B436B1">
            <w:pPr>
              <w:spacing w:before="120" w:after="0"/>
              <w:jc w:val="left"/>
            </w:pPr>
            <w:r w:rsidRPr="004215FF">
              <w:t xml:space="preserve">I can </w:t>
            </w:r>
            <w:r w:rsidRPr="004215FF">
              <w:rPr>
                <w:b/>
              </w:rPr>
              <w:t>NOT</w:t>
            </w:r>
            <w:r w:rsidRPr="004215FF">
              <w:t xml:space="preserve"> meet the mandatory requirements relating to the </w:t>
            </w:r>
          </w:p>
          <w:p w14:paraId="3232346D" w14:textId="69F5BD05" w:rsidR="00FF04B9" w:rsidRPr="004215FF" w:rsidRDefault="00FF04B9" w:rsidP="00B436B1">
            <w:pPr>
              <w:spacing w:before="0" w:after="120"/>
              <w:jc w:val="left"/>
            </w:pPr>
            <w:r w:rsidRPr="004215FF">
              <w:t>user interface</w:t>
            </w:r>
          </w:p>
        </w:tc>
      </w:tr>
      <w:tr w:rsidR="00FF04B9" w:rsidRPr="004215FF" w14:paraId="2A9AF8E6" w14:textId="77777777" w:rsidTr="007C796C">
        <w:tc>
          <w:tcPr>
            <w:tcW w:w="599" w:type="pct"/>
            <w:vMerge/>
          </w:tcPr>
          <w:p w14:paraId="0BA0CDFB" w14:textId="77777777" w:rsidR="00FF04B9" w:rsidRPr="004215FF" w:rsidRDefault="00FF04B9" w:rsidP="007C796C">
            <w:pPr>
              <w:spacing w:before="120" w:after="120"/>
              <w:jc w:val="left"/>
            </w:pPr>
          </w:p>
        </w:tc>
        <w:tc>
          <w:tcPr>
            <w:tcW w:w="1643" w:type="pct"/>
            <w:gridSpan w:val="2"/>
            <w:vMerge/>
          </w:tcPr>
          <w:p w14:paraId="330ACB89" w14:textId="77777777" w:rsidR="00FF04B9" w:rsidRPr="004215FF" w:rsidRDefault="00FF04B9" w:rsidP="007C796C">
            <w:pPr>
              <w:spacing w:before="120" w:after="120"/>
              <w:jc w:val="left"/>
            </w:pPr>
          </w:p>
        </w:tc>
        <w:tc>
          <w:tcPr>
            <w:tcW w:w="561" w:type="pct"/>
            <w:vMerge/>
          </w:tcPr>
          <w:p w14:paraId="402F06D5" w14:textId="77777777" w:rsidR="00FF04B9" w:rsidRPr="004215FF" w:rsidRDefault="00FF04B9" w:rsidP="007C796C">
            <w:pPr>
              <w:spacing w:before="120" w:after="120"/>
              <w:jc w:val="left"/>
            </w:pPr>
          </w:p>
        </w:tc>
        <w:tc>
          <w:tcPr>
            <w:tcW w:w="2197" w:type="pct"/>
          </w:tcPr>
          <w:p w14:paraId="6725FED4" w14:textId="77777777" w:rsidR="00FF04B9" w:rsidRDefault="00FF04B9" w:rsidP="007C796C">
            <w:pPr>
              <w:spacing w:before="120" w:after="120"/>
              <w:jc w:val="left"/>
            </w:pPr>
            <w:r w:rsidRPr="004215FF">
              <w:t>Explain why:</w:t>
            </w:r>
          </w:p>
          <w:p w14:paraId="37AE08F9" w14:textId="77777777" w:rsidR="00FF04B9" w:rsidRPr="004215FF" w:rsidRDefault="00FF04B9" w:rsidP="007C796C">
            <w:pPr>
              <w:spacing w:before="120" w:after="120"/>
              <w:jc w:val="left"/>
            </w:pPr>
            <w:r>
              <w:t xml:space="preserve"> </w:t>
            </w:r>
            <w:sdt>
              <w:sdtPr>
                <w:id w:val="-717737968"/>
                <w:placeholder>
                  <w:docPart w:val="82B1865A9AD646E18C7A6411035AFFF7"/>
                </w:placeholder>
                <w:showingPlcHdr/>
              </w:sdtPr>
              <w:sdtEndPr/>
              <w:sdtContent>
                <w:r w:rsidRPr="002A66B5">
                  <w:rPr>
                    <w:rStyle w:val="PlaceholderText"/>
                  </w:rPr>
                  <w:t>Click or tap here to enter text.</w:t>
                </w:r>
              </w:sdtContent>
            </w:sdt>
          </w:p>
        </w:tc>
      </w:tr>
      <w:tr w:rsidR="00FF04B9" w:rsidRPr="004215FF" w14:paraId="618DCD9C" w14:textId="77777777" w:rsidTr="007C796C">
        <w:tc>
          <w:tcPr>
            <w:tcW w:w="5000" w:type="pct"/>
            <w:gridSpan w:val="5"/>
          </w:tcPr>
          <w:p w14:paraId="164B4B20" w14:textId="6DBFAFE0" w:rsidR="00FF04B9" w:rsidRPr="004215FF" w:rsidRDefault="00CD4A5C" w:rsidP="00CD4A5C">
            <w:pPr>
              <w:numPr>
                <w:ilvl w:val="0"/>
                <w:numId w:val="40"/>
              </w:numPr>
              <w:spacing w:before="120" w:after="120"/>
              <w:ind w:left="420" w:hanging="276"/>
              <w:jc w:val="left"/>
              <w:rPr>
                <w:i/>
              </w:rPr>
            </w:pPr>
            <w:r w:rsidRPr="004215FF">
              <w:rPr>
                <w:i/>
              </w:rPr>
              <w:t>Describe (with examples as appropriate) of web sites you have built which are mobile friendly, meet all relevant EU accessibility requirements and are easy to use.</w:t>
            </w:r>
          </w:p>
        </w:tc>
      </w:tr>
      <w:tr w:rsidR="00FF04B9" w:rsidRPr="004215FF" w14:paraId="68D71D4E" w14:textId="77777777" w:rsidTr="007C796C">
        <w:tc>
          <w:tcPr>
            <w:tcW w:w="605" w:type="pct"/>
            <w:gridSpan w:val="2"/>
            <w:shd w:val="clear" w:color="auto" w:fill="D9D9D9" w:themeFill="background1" w:themeFillShade="D9"/>
          </w:tcPr>
          <w:p w14:paraId="1815C259" w14:textId="77777777" w:rsidR="00FF04B9" w:rsidRPr="004215FF" w:rsidRDefault="00FF04B9" w:rsidP="007C796C">
            <w:pPr>
              <w:spacing w:before="120" w:after="120"/>
              <w:jc w:val="left"/>
              <w:rPr>
                <w:b/>
              </w:rPr>
            </w:pPr>
            <w:r w:rsidRPr="004215FF">
              <w:rPr>
                <w:b/>
              </w:rPr>
              <w:t>Response:</w:t>
            </w:r>
          </w:p>
          <w:p w14:paraId="15CDA0A8" w14:textId="77777777" w:rsidR="00FF04B9" w:rsidRPr="004215FF" w:rsidRDefault="00FF04B9" w:rsidP="007C796C">
            <w:pPr>
              <w:spacing w:before="120" w:after="120"/>
              <w:jc w:val="left"/>
              <w:rPr>
                <w:b/>
              </w:rPr>
            </w:pPr>
          </w:p>
        </w:tc>
        <w:sdt>
          <w:sdtPr>
            <w:rPr>
              <w:i/>
            </w:rPr>
            <w:id w:val="693895440"/>
            <w:placeholder>
              <w:docPart w:val="153A8A15EC904A6E81FC69F7496253EF"/>
            </w:placeholder>
            <w:showingPlcHdr/>
          </w:sdtPr>
          <w:sdtEndPr/>
          <w:sdtContent>
            <w:tc>
              <w:tcPr>
                <w:tcW w:w="4395" w:type="pct"/>
                <w:gridSpan w:val="3"/>
                <w:shd w:val="clear" w:color="auto" w:fill="D9D9D9" w:themeFill="background1" w:themeFillShade="D9"/>
              </w:tcPr>
              <w:p w14:paraId="0C991C16" w14:textId="77777777" w:rsidR="00FF04B9" w:rsidRPr="004215FF" w:rsidRDefault="00FF04B9" w:rsidP="007C796C">
                <w:pPr>
                  <w:spacing w:before="120" w:after="120"/>
                  <w:jc w:val="left"/>
                  <w:rPr>
                    <w:i/>
                  </w:rPr>
                </w:pPr>
                <w:r w:rsidRPr="002A66B5">
                  <w:rPr>
                    <w:rStyle w:val="PlaceholderText"/>
                  </w:rPr>
                  <w:t>Click or tap here to enter text.</w:t>
                </w:r>
              </w:p>
            </w:tc>
          </w:sdtContent>
        </w:sdt>
      </w:tr>
      <w:tr w:rsidR="00FF04B9" w:rsidRPr="004215FF" w14:paraId="5E6918C1" w14:textId="77777777" w:rsidTr="007C796C">
        <w:tc>
          <w:tcPr>
            <w:tcW w:w="5000" w:type="pct"/>
            <w:gridSpan w:val="5"/>
          </w:tcPr>
          <w:p w14:paraId="1F8C24B6" w14:textId="303C8CCE" w:rsidR="00FF04B9" w:rsidRPr="004215FF" w:rsidRDefault="00CD4A5C" w:rsidP="00FF04B9">
            <w:pPr>
              <w:numPr>
                <w:ilvl w:val="0"/>
                <w:numId w:val="40"/>
              </w:numPr>
              <w:spacing w:before="120" w:after="120"/>
              <w:ind w:left="510" w:hanging="366"/>
              <w:jc w:val="left"/>
              <w:rPr>
                <w:i/>
              </w:rPr>
            </w:pPr>
            <w:r w:rsidRPr="004215FF">
              <w:rPr>
                <w:i/>
              </w:rPr>
              <w:t>Would you be able to develop those features categorised as “highly desirable”? Highlight any problems you foresee with developing these highly desirable features and how they would be overcome.</w:t>
            </w:r>
          </w:p>
        </w:tc>
      </w:tr>
      <w:tr w:rsidR="00FF04B9" w:rsidRPr="004215FF" w14:paraId="132DF53D" w14:textId="77777777" w:rsidTr="007C796C">
        <w:tc>
          <w:tcPr>
            <w:tcW w:w="605" w:type="pct"/>
            <w:gridSpan w:val="2"/>
            <w:shd w:val="clear" w:color="auto" w:fill="D9D9D9" w:themeFill="background1" w:themeFillShade="D9"/>
          </w:tcPr>
          <w:p w14:paraId="00E79EA0" w14:textId="77777777" w:rsidR="00FF04B9" w:rsidRPr="004215FF" w:rsidRDefault="00FF04B9" w:rsidP="007C796C">
            <w:pPr>
              <w:spacing w:before="120" w:after="120"/>
              <w:jc w:val="left"/>
              <w:rPr>
                <w:b/>
              </w:rPr>
            </w:pPr>
            <w:r w:rsidRPr="004215FF">
              <w:rPr>
                <w:b/>
              </w:rPr>
              <w:t>Response:</w:t>
            </w:r>
          </w:p>
          <w:p w14:paraId="50BD12ED" w14:textId="77777777" w:rsidR="00FF04B9" w:rsidRPr="004215FF" w:rsidRDefault="00FF04B9" w:rsidP="007C796C">
            <w:pPr>
              <w:spacing w:before="120" w:after="120"/>
              <w:jc w:val="left"/>
              <w:rPr>
                <w:b/>
              </w:rPr>
            </w:pPr>
          </w:p>
        </w:tc>
        <w:sdt>
          <w:sdtPr>
            <w:rPr>
              <w:i/>
            </w:rPr>
            <w:id w:val="292408299"/>
            <w:placeholder>
              <w:docPart w:val="153A8A15EC904A6E81FC69F7496253EF"/>
            </w:placeholder>
            <w:showingPlcHdr/>
          </w:sdtPr>
          <w:sdtEndPr/>
          <w:sdtContent>
            <w:tc>
              <w:tcPr>
                <w:tcW w:w="4395" w:type="pct"/>
                <w:gridSpan w:val="3"/>
                <w:shd w:val="clear" w:color="auto" w:fill="D9D9D9" w:themeFill="background1" w:themeFillShade="D9"/>
              </w:tcPr>
              <w:p w14:paraId="008BEDC9" w14:textId="77777777" w:rsidR="00FF04B9" w:rsidRPr="004215FF" w:rsidRDefault="00FF04B9" w:rsidP="007C796C">
                <w:pPr>
                  <w:spacing w:before="120" w:after="120"/>
                  <w:jc w:val="left"/>
                  <w:rPr>
                    <w:i/>
                  </w:rPr>
                </w:pPr>
                <w:r w:rsidRPr="002A66B5">
                  <w:rPr>
                    <w:rStyle w:val="PlaceholderText"/>
                  </w:rPr>
                  <w:t>Click or tap here to enter text.</w:t>
                </w:r>
              </w:p>
            </w:tc>
          </w:sdtContent>
        </w:sdt>
      </w:tr>
    </w:tbl>
    <w:p w14:paraId="65DB03AA" w14:textId="77777777" w:rsidR="004215FF" w:rsidRPr="00804A80" w:rsidRDefault="004215FF" w:rsidP="004215FF">
      <w:pPr>
        <w:spacing w:before="0" w:line="259" w:lineRule="auto"/>
        <w:jc w:val="left"/>
        <w:rPr>
          <w:rFonts w:asciiTheme="minorHAnsi" w:eastAsiaTheme="minorHAnsi" w:hAnsiTheme="minorHAnsi" w:cstheme="minorBidi"/>
          <w:sz w:val="28"/>
          <w:szCs w:val="28"/>
        </w:rPr>
      </w:pPr>
    </w:p>
    <w:tbl>
      <w:tblPr>
        <w:tblStyle w:val="TableGridLight1"/>
        <w:tblW w:w="5000" w:type="pct"/>
        <w:tblLook w:val="04A0" w:firstRow="1" w:lastRow="0" w:firstColumn="1" w:lastColumn="0" w:noHBand="0" w:noVBand="1"/>
      </w:tblPr>
      <w:tblGrid>
        <w:gridCol w:w="1153"/>
        <w:gridCol w:w="12"/>
        <w:gridCol w:w="3152"/>
        <w:gridCol w:w="1080"/>
        <w:gridCol w:w="4231"/>
      </w:tblGrid>
      <w:tr w:rsidR="0098391F" w:rsidRPr="004215FF" w14:paraId="1A55AB9F" w14:textId="77777777" w:rsidTr="007C796C">
        <w:tc>
          <w:tcPr>
            <w:tcW w:w="5000" w:type="pct"/>
            <w:gridSpan w:val="5"/>
            <w:shd w:val="clear" w:color="auto" w:fill="FBE4D5" w:themeFill="accent2" w:themeFillTint="33"/>
          </w:tcPr>
          <w:p w14:paraId="588FA910" w14:textId="75AFBF93" w:rsidR="0098391F" w:rsidRPr="004215FF" w:rsidRDefault="0098391F" w:rsidP="007C796C">
            <w:pPr>
              <w:spacing w:before="120" w:after="120"/>
              <w:jc w:val="left"/>
              <w:rPr>
                <w:b/>
              </w:rPr>
            </w:pPr>
            <w:r w:rsidRPr="004215FF">
              <w:rPr>
                <w:b/>
              </w:rPr>
              <w:t>Part 7: Code &amp; system architecture</w:t>
            </w:r>
          </w:p>
        </w:tc>
      </w:tr>
      <w:tr w:rsidR="0098391F" w:rsidRPr="004215FF" w14:paraId="29449AEC" w14:textId="77777777" w:rsidTr="007C796C">
        <w:sdt>
          <w:sdtPr>
            <w:id w:val="-217673158"/>
            <w14:checkbox>
              <w14:checked w14:val="0"/>
              <w14:checkedState w14:val="2612" w14:font="MS Gothic"/>
              <w14:uncheckedState w14:val="2610" w14:font="MS Gothic"/>
            </w14:checkbox>
          </w:sdtPr>
          <w:sdtEndPr/>
          <w:sdtContent>
            <w:tc>
              <w:tcPr>
                <w:tcW w:w="599" w:type="pct"/>
                <w:vMerge w:val="restart"/>
              </w:tcPr>
              <w:p w14:paraId="63A5C050" w14:textId="77777777" w:rsidR="0098391F" w:rsidRPr="004215FF" w:rsidRDefault="0098391F" w:rsidP="007C796C">
                <w:pPr>
                  <w:spacing w:before="120" w:after="120"/>
                  <w:jc w:val="left"/>
                </w:pPr>
                <w:r>
                  <w:rPr>
                    <w:rFonts w:ascii="MS Gothic" w:eastAsia="MS Gothic" w:hAnsi="MS Gothic" w:hint="eastAsia"/>
                  </w:rPr>
                  <w:t>☐</w:t>
                </w:r>
              </w:p>
            </w:tc>
          </w:sdtContent>
        </w:sdt>
        <w:tc>
          <w:tcPr>
            <w:tcW w:w="1643" w:type="pct"/>
            <w:gridSpan w:val="2"/>
            <w:vMerge w:val="restart"/>
          </w:tcPr>
          <w:p w14:paraId="68CF96D3" w14:textId="71490523" w:rsidR="0098391F" w:rsidRPr="004215FF" w:rsidRDefault="0098391F" w:rsidP="007C796C">
            <w:pPr>
              <w:spacing w:before="120" w:after="120"/>
              <w:jc w:val="left"/>
            </w:pPr>
            <w:r w:rsidRPr="004215FF">
              <w:t xml:space="preserve">I </w:t>
            </w:r>
            <w:r w:rsidRPr="004215FF">
              <w:rPr>
                <w:b/>
              </w:rPr>
              <w:t>can</w:t>
            </w:r>
            <w:r w:rsidRPr="004215FF">
              <w:t xml:space="preserve"> meet the mandatory requirements relating to making the code available under a separate licence</w:t>
            </w:r>
          </w:p>
        </w:tc>
        <w:sdt>
          <w:sdtPr>
            <w:id w:val="762181636"/>
            <w14:checkbox>
              <w14:checked w14:val="0"/>
              <w14:checkedState w14:val="2612" w14:font="MS Gothic"/>
              <w14:uncheckedState w14:val="2610" w14:font="MS Gothic"/>
            </w14:checkbox>
          </w:sdtPr>
          <w:sdtEndPr/>
          <w:sdtContent>
            <w:tc>
              <w:tcPr>
                <w:tcW w:w="561" w:type="pct"/>
                <w:vMerge w:val="restart"/>
              </w:tcPr>
              <w:p w14:paraId="7EDA0DB7" w14:textId="77777777" w:rsidR="0098391F" w:rsidRPr="004215FF" w:rsidRDefault="0098391F" w:rsidP="007C796C">
                <w:pPr>
                  <w:spacing w:before="120" w:after="120"/>
                  <w:jc w:val="left"/>
                </w:pPr>
                <w:r>
                  <w:rPr>
                    <w:rFonts w:ascii="MS Gothic" w:eastAsia="MS Gothic" w:hAnsi="MS Gothic" w:hint="eastAsia"/>
                  </w:rPr>
                  <w:t>☐</w:t>
                </w:r>
              </w:p>
            </w:tc>
          </w:sdtContent>
        </w:sdt>
        <w:tc>
          <w:tcPr>
            <w:tcW w:w="2197" w:type="pct"/>
          </w:tcPr>
          <w:p w14:paraId="50A29021" w14:textId="77777777" w:rsidR="006221B1" w:rsidRDefault="0098391F" w:rsidP="006221B1">
            <w:pPr>
              <w:spacing w:before="120" w:after="0"/>
              <w:jc w:val="left"/>
            </w:pPr>
            <w:r w:rsidRPr="004215FF">
              <w:t xml:space="preserve">I can </w:t>
            </w:r>
            <w:r w:rsidRPr="004215FF">
              <w:rPr>
                <w:b/>
              </w:rPr>
              <w:t>NOT</w:t>
            </w:r>
            <w:r w:rsidRPr="004215FF">
              <w:t xml:space="preserve"> meet the mandatory requirements relating to </w:t>
            </w:r>
            <w:proofErr w:type="gramStart"/>
            <w:r w:rsidRPr="004215FF">
              <w:t>making</w:t>
            </w:r>
            <w:proofErr w:type="gramEnd"/>
            <w:r w:rsidRPr="004215FF">
              <w:t xml:space="preserve"> </w:t>
            </w:r>
          </w:p>
          <w:p w14:paraId="413855E9" w14:textId="4B2474D3" w:rsidR="0098391F" w:rsidRPr="004215FF" w:rsidRDefault="0098391F" w:rsidP="006221B1">
            <w:pPr>
              <w:spacing w:before="0" w:after="120"/>
              <w:jc w:val="left"/>
            </w:pPr>
            <w:r w:rsidRPr="004215FF">
              <w:t>the code available under a separate licence</w:t>
            </w:r>
          </w:p>
        </w:tc>
      </w:tr>
      <w:tr w:rsidR="0098391F" w:rsidRPr="004215FF" w14:paraId="78FA1B93" w14:textId="77777777" w:rsidTr="007C796C">
        <w:tc>
          <w:tcPr>
            <w:tcW w:w="599" w:type="pct"/>
            <w:vMerge/>
          </w:tcPr>
          <w:p w14:paraId="47F809F4" w14:textId="77777777" w:rsidR="0098391F" w:rsidRPr="004215FF" w:rsidRDefault="0098391F" w:rsidP="007C796C">
            <w:pPr>
              <w:spacing w:before="120" w:after="120"/>
              <w:jc w:val="left"/>
            </w:pPr>
          </w:p>
        </w:tc>
        <w:tc>
          <w:tcPr>
            <w:tcW w:w="1643" w:type="pct"/>
            <w:gridSpan w:val="2"/>
            <w:vMerge/>
          </w:tcPr>
          <w:p w14:paraId="11A2B4A7" w14:textId="77777777" w:rsidR="0098391F" w:rsidRPr="004215FF" w:rsidRDefault="0098391F" w:rsidP="007C796C">
            <w:pPr>
              <w:spacing w:before="120" w:after="120"/>
              <w:jc w:val="left"/>
            </w:pPr>
          </w:p>
        </w:tc>
        <w:tc>
          <w:tcPr>
            <w:tcW w:w="561" w:type="pct"/>
            <w:vMerge/>
          </w:tcPr>
          <w:p w14:paraId="29F92A6F" w14:textId="77777777" w:rsidR="0098391F" w:rsidRPr="004215FF" w:rsidRDefault="0098391F" w:rsidP="007C796C">
            <w:pPr>
              <w:spacing w:before="120" w:after="120"/>
              <w:jc w:val="left"/>
            </w:pPr>
          </w:p>
        </w:tc>
        <w:tc>
          <w:tcPr>
            <w:tcW w:w="2197" w:type="pct"/>
          </w:tcPr>
          <w:p w14:paraId="56DDADE7" w14:textId="77777777" w:rsidR="0098391F" w:rsidRDefault="0098391F" w:rsidP="007C796C">
            <w:pPr>
              <w:spacing w:before="120" w:after="120"/>
              <w:jc w:val="left"/>
            </w:pPr>
            <w:r w:rsidRPr="004215FF">
              <w:t>Explain why:</w:t>
            </w:r>
          </w:p>
          <w:p w14:paraId="11655EFF" w14:textId="77777777" w:rsidR="0098391F" w:rsidRPr="004215FF" w:rsidRDefault="0098391F" w:rsidP="007C796C">
            <w:pPr>
              <w:spacing w:before="120" w:after="120"/>
              <w:jc w:val="left"/>
            </w:pPr>
            <w:r>
              <w:t xml:space="preserve"> </w:t>
            </w:r>
            <w:sdt>
              <w:sdtPr>
                <w:id w:val="799033952"/>
                <w:placeholder>
                  <w:docPart w:val="462E2CDB52774B71A5707AE669A4B796"/>
                </w:placeholder>
                <w:showingPlcHdr/>
              </w:sdtPr>
              <w:sdtEndPr/>
              <w:sdtContent>
                <w:r w:rsidRPr="002A66B5">
                  <w:rPr>
                    <w:rStyle w:val="PlaceholderText"/>
                  </w:rPr>
                  <w:t>Click or tap here to enter text.</w:t>
                </w:r>
              </w:sdtContent>
            </w:sdt>
          </w:p>
        </w:tc>
      </w:tr>
      <w:tr w:rsidR="0098391F" w:rsidRPr="004215FF" w14:paraId="6EC8E5FD" w14:textId="77777777" w:rsidTr="007C796C">
        <w:tc>
          <w:tcPr>
            <w:tcW w:w="5000" w:type="pct"/>
            <w:gridSpan w:val="5"/>
          </w:tcPr>
          <w:p w14:paraId="2E00C66C" w14:textId="4EE2F800" w:rsidR="0098391F" w:rsidRPr="004215FF" w:rsidRDefault="006221B1" w:rsidP="006221B1">
            <w:pPr>
              <w:numPr>
                <w:ilvl w:val="0"/>
                <w:numId w:val="41"/>
              </w:numPr>
              <w:spacing w:before="120" w:after="120"/>
              <w:ind w:left="510" w:hanging="366"/>
              <w:jc w:val="left"/>
              <w:rPr>
                <w:i/>
              </w:rPr>
            </w:pPr>
            <w:r w:rsidRPr="004215FF">
              <w:rPr>
                <w:i/>
              </w:rPr>
              <w:t>Describe the system architecture the service would use, highlighting any key software dependencies.  The system architecture can be supplied as a separate document – but reference the file name in the box below.</w:t>
            </w:r>
          </w:p>
        </w:tc>
      </w:tr>
      <w:tr w:rsidR="0098391F" w:rsidRPr="004215FF" w14:paraId="16FBADDD" w14:textId="77777777" w:rsidTr="007C796C">
        <w:tc>
          <w:tcPr>
            <w:tcW w:w="605" w:type="pct"/>
            <w:gridSpan w:val="2"/>
            <w:shd w:val="clear" w:color="auto" w:fill="D9D9D9" w:themeFill="background1" w:themeFillShade="D9"/>
          </w:tcPr>
          <w:p w14:paraId="2C2C0310" w14:textId="77777777" w:rsidR="0098391F" w:rsidRPr="004215FF" w:rsidRDefault="0098391F" w:rsidP="007C796C">
            <w:pPr>
              <w:spacing w:before="120" w:after="120"/>
              <w:jc w:val="left"/>
              <w:rPr>
                <w:b/>
              </w:rPr>
            </w:pPr>
            <w:r w:rsidRPr="004215FF">
              <w:rPr>
                <w:b/>
              </w:rPr>
              <w:t>Response:</w:t>
            </w:r>
          </w:p>
          <w:p w14:paraId="2F7E42DF" w14:textId="77777777" w:rsidR="0098391F" w:rsidRPr="004215FF" w:rsidRDefault="0098391F" w:rsidP="007C796C">
            <w:pPr>
              <w:spacing w:before="120" w:after="120"/>
              <w:jc w:val="left"/>
              <w:rPr>
                <w:b/>
              </w:rPr>
            </w:pPr>
          </w:p>
        </w:tc>
        <w:sdt>
          <w:sdtPr>
            <w:rPr>
              <w:i/>
            </w:rPr>
            <w:id w:val="-1722666200"/>
            <w:placeholder>
              <w:docPart w:val="57D8B5CAFA0443E4840ADDEDAD6664E8"/>
            </w:placeholder>
            <w:showingPlcHdr/>
          </w:sdtPr>
          <w:sdtEndPr/>
          <w:sdtContent>
            <w:tc>
              <w:tcPr>
                <w:tcW w:w="4395" w:type="pct"/>
                <w:gridSpan w:val="3"/>
                <w:shd w:val="clear" w:color="auto" w:fill="D9D9D9" w:themeFill="background1" w:themeFillShade="D9"/>
              </w:tcPr>
              <w:p w14:paraId="19D8387C" w14:textId="77777777" w:rsidR="0098391F" w:rsidRPr="004215FF" w:rsidRDefault="0098391F" w:rsidP="007C796C">
                <w:pPr>
                  <w:spacing w:before="120" w:after="120"/>
                  <w:jc w:val="left"/>
                  <w:rPr>
                    <w:i/>
                  </w:rPr>
                </w:pPr>
                <w:r w:rsidRPr="002A66B5">
                  <w:rPr>
                    <w:rStyle w:val="PlaceholderText"/>
                  </w:rPr>
                  <w:t>Click or tap here to enter text.</w:t>
                </w:r>
              </w:p>
            </w:tc>
          </w:sdtContent>
        </w:sdt>
      </w:tr>
    </w:tbl>
    <w:p w14:paraId="1E29884F" w14:textId="77777777" w:rsidR="00032CD4" w:rsidRPr="00804A80" w:rsidRDefault="00032CD4" w:rsidP="004215FF">
      <w:pPr>
        <w:spacing w:before="0" w:after="0"/>
        <w:jc w:val="left"/>
        <w:rPr>
          <w:i/>
          <w:sz w:val="28"/>
          <w:szCs w:val="28"/>
        </w:rPr>
      </w:pPr>
    </w:p>
    <w:tbl>
      <w:tblPr>
        <w:tblStyle w:val="TableGridLight1"/>
        <w:tblW w:w="0" w:type="auto"/>
        <w:tblLayout w:type="fixed"/>
        <w:tblLook w:val="04A0" w:firstRow="1" w:lastRow="0" w:firstColumn="1" w:lastColumn="0" w:noHBand="0" w:noVBand="1"/>
      </w:tblPr>
      <w:tblGrid>
        <w:gridCol w:w="1153"/>
        <w:gridCol w:w="12"/>
        <w:gridCol w:w="3150"/>
        <w:gridCol w:w="1080"/>
        <w:gridCol w:w="4233"/>
      </w:tblGrid>
      <w:tr w:rsidR="00D50835" w:rsidRPr="004215FF" w14:paraId="7F053D01" w14:textId="77777777" w:rsidTr="007C796C">
        <w:tc>
          <w:tcPr>
            <w:tcW w:w="9628" w:type="dxa"/>
            <w:gridSpan w:val="5"/>
            <w:shd w:val="clear" w:color="auto" w:fill="FBE4D5" w:themeFill="accent2" w:themeFillTint="33"/>
          </w:tcPr>
          <w:p w14:paraId="05D60833" w14:textId="437E3AD5" w:rsidR="00D50835" w:rsidRPr="004215FF" w:rsidRDefault="00D50835" w:rsidP="007C796C">
            <w:pPr>
              <w:spacing w:before="120" w:after="120"/>
              <w:jc w:val="left"/>
              <w:rPr>
                <w:b/>
              </w:rPr>
            </w:pPr>
            <w:r w:rsidRPr="004215FF">
              <w:rPr>
                <w:b/>
              </w:rPr>
              <w:lastRenderedPageBreak/>
              <w:t>Part 8: Support, SLA, reports, change control, project management and risks</w:t>
            </w:r>
          </w:p>
        </w:tc>
      </w:tr>
      <w:tr w:rsidR="00D50835" w:rsidRPr="004215FF" w14:paraId="488ADDD2" w14:textId="77777777" w:rsidTr="007C796C">
        <w:sdt>
          <w:sdtPr>
            <w:id w:val="-127478958"/>
            <w14:checkbox>
              <w14:checked w14:val="0"/>
              <w14:checkedState w14:val="2612" w14:font="MS Gothic"/>
              <w14:uncheckedState w14:val="2610" w14:font="MS Gothic"/>
            </w14:checkbox>
          </w:sdtPr>
          <w:sdtEndPr/>
          <w:sdtContent>
            <w:tc>
              <w:tcPr>
                <w:tcW w:w="1153" w:type="dxa"/>
                <w:vMerge w:val="restart"/>
              </w:tcPr>
              <w:p w14:paraId="07023D36" w14:textId="77777777" w:rsidR="00D50835" w:rsidRPr="004215FF" w:rsidRDefault="00D50835" w:rsidP="007C796C">
                <w:pPr>
                  <w:spacing w:before="120" w:after="120"/>
                  <w:jc w:val="left"/>
                </w:pPr>
                <w:r>
                  <w:rPr>
                    <w:rFonts w:ascii="MS Gothic" w:eastAsia="MS Gothic" w:hAnsi="MS Gothic" w:hint="eastAsia"/>
                  </w:rPr>
                  <w:t>☐</w:t>
                </w:r>
              </w:p>
            </w:tc>
          </w:sdtContent>
        </w:sdt>
        <w:tc>
          <w:tcPr>
            <w:tcW w:w="3162" w:type="dxa"/>
            <w:gridSpan w:val="2"/>
            <w:vMerge w:val="restart"/>
          </w:tcPr>
          <w:p w14:paraId="7BF2FF2E" w14:textId="3F0A36A9" w:rsidR="00D50835" w:rsidRPr="004215FF" w:rsidRDefault="00D50835" w:rsidP="007C796C">
            <w:pPr>
              <w:spacing w:before="120" w:after="120"/>
              <w:jc w:val="left"/>
            </w:pPr>
            <w:r w:rsidRPr="004215FF">
              <w:t xml:space="preserve">I </w:t>
            </w:r>
            <w:r w:rsidRPr="004215FF">
              <w:rPr>
                <w:b/>
              </w:rPr>
              <w:t>can</w:t>
            </w:r>
            <w:r w:rsidRPr="004215FF">
              <w:t xml:space="preserve"> meet the mandatory requirements relating to support, SLA, reports, change control, project management and risks.</w:t>
            </w:r>
          </w:p>
        </w:tc>
        <w:sdt>
          <w:sdtPr>
            <w:id w:val="1385377059"/>
            <w14:checkbox>
              <w14:checked w14:val="0"/>
              <w14:checkedState w14:val="2612" w14:font="MS Gothic"/>
              <w14:uncheckedState w14:val="2610" w14:font="MS Gothic"/>
            </w14:checkbox>
          </w:sdtPr>
          <w:sdtEndPr/>
          <w:sdtContent>
            <w:tc>
              <w:tcPr>
                <w:tcW w:w="1080" w:type="dxa"/>
                <w:vMerge w:val="restart"/>
              </w:tcPr>
              <w:p w14:paraId="34347B40" w14:textId="77777777" w:rsidR="00D50835" w:rsidRPr="004215FF" w:rsidRDefault="00D50835" w:rsidP="007C796C">
                <w:pPr>
                  <w:spacing w:before="120" w:after="120"/>
                  <w:jc w:val="left"/>
                </w:pPr>
                <w:r>
                  <w:rPr>
                    <w:rFonts w:ascii="MS Gothic" w:eastAsia="MS Gothic" w:hAnsi="MS Gothic" w:hint="eastAsia"/>
                  </w:rPr>
                  <w:t>☐</w:t>
                </w:r>
              </w:p>
            </w:tc>
          </w:sdtContent>
        </w:sdt>
        <w:tc>
          <w:tcPr>
            <w:tcW w:w="4233" w:type="dxa"/>
          </w:tcPr>
          <w:p w14:paraId="5C6923AF" w14:textId="067C5301" w:rsidR="00D50835" w:rsidRPr="004215FF" w:rsidRDefault="00D50835" w:rsidP="007C796C">
            <w:pPr>
              <w:spacing w:before="120" w:after="120"/>
              <w:jc w:val="left"/>
            </w:pPr>
            <w:r w:rsidRPr="004215FF">
              <w:t xml:space="preserve">I can </w:t>
            </w:r>
            <w:r w:rsidRPr="004215FF">
              <w:rPr>
                <w:b/>
              </w:rPr>
              <w:t>NOT</w:t>
            </w:r>
            <w:r w:rsidRPr="004215FF">
              <w:t xml:space="preserve"> meet the mandatory requirements relating to support, SLA, reports, change control, project management and risks.</w:t>
            </w:r>
          </w:p>
        </w:tc>
      </w:tr>
      <w:tr w:rsidR="00D50835" w:rsidRPr="004215FF" w14:paraId="2CE7549A" w14:textId="77777777" w:rsidTr="007C796C">
        <w:tc>
          <w:tcPr>
            <w:tcW w:w="1153" w:type="dxa"/>
            <w:vMerge/>
          </w:tcPr>
          <w:p w14:paraId="126C94B0" w14:textId="77777777" w:rsidR="00D50835" w:rsidRPr="004215FF" w:rsidRDefault="00D50835" w:rsidP="007C796C">
            <w:pPr>
              <w:spacing w:before="120" w:after="120"/>
              <w:jc w:val="left"/>
            </w:pPr>
          </w:p>
        </w:tc>
        <w:tc>
          <w:tcPr>
            <w:tcW w:w="3162" w:type="dxa"/>
            <w:gridSpan w:val="2"/>
            <w:vMerge/>
          </w:tcPr>
          <w:p w14:paraId="6A90DDC8" w14:textId="77777777" w:rsidR="00D50835" w:rsidRPr="004215FF" w:rsidRDefault="00D50835" w:rsidP="007C796C">
            <w:pPr>
              <w:spacing w:before="120" w:after="120"/>
              <w:jc w:val="left"/>
            </w:pPr>
          </w:p>
        </w:tc>
        <w:tc>
          <w:tcPr>
            <w:tcW w:w="1080" w:type="dxa"/>
            <w:vMerge/>
          </w:tcPr>
          <w:p w14:paraId="52992430" w14:textId="77777777" w:rsidR="00D50835" w:rsidRPr="004215FF" w:rsidRDefault="00D50835" w:rsidP="007C796C">
            <w:pPr>
              <w:spacing w:before="120" w:after="120"/>
              <w:jc w:val="left"/>
            </w:pPr>
          </w:p>
        </w:tc>
        <w:tc>
          <w:tcPr>
            <w:tcW w:w="4233" w:type="dxa"/>
          </w:tcPr>
          <w:p w14:paraId="580E19CE" w14:textId="77777777" w:rsidR="00D50835" w:rsidRDefault="00D50835" w:rsidP="007C796C">
            <w:pPr>
              <w:spacing w:before="120" w:after="120"/>
              <w:jc w:val="left"/>
            </w:pPr>
            <w:r w:rsidRPr="004215FF">
              <w:t>Explain why:</w:t>
            </w:r>
          </w:p>
          <w:p w14:paraId="3000E1E8" w14:textId="77777777" w:rsidR="00D50835" w:rsidRPr="004215FF" w:rsidRDefault="00D50835" w:rsidP="007C796C">
            <w:pPr>
              <w:spacing w:before="120" w:after="120"/>
              <w:jc w:val="left"/>
            </w:pPr>
            <w:r>
              <w:t xml:space="preserve"> </w:t>
            </w:r>
            <w:sdt>
              <w:sdtPr>
                <w:id w:val="-695921147"/>
                <w:placeholder>
                  <w:docPart w:val="A70CE4D8C1BA4951AEBE5C802A94C5EA"/>
                </w:placeholder>
                <w:showingPlcHdr/>
              </w:sdtPr>
              <w:sdtEndPr/>
              <w:sdtContent>
                <w:r w:rsidRPr="002A66B5">
                  <w:rPr>
                    <w:rStyle w:val="PlaceholderText"/>
                  </w:rPr>
                  <w:t>Click or tap here to enter text.</w:t>
                </w:r>
              </w:sdtContent>
            </w:sdt>
          </w:p>
        </w:tc>
      </w:tr>
      <w:tr w:rsidR="00D50835" w:rsidRPr="004215FF" w14:paraId="02F3FEBB" w14:textId="77777777" w:rsidTr="007C796C">
        <w:tc>
          <w:tcPr>
            <w:tcW w:w="9628" w:type="dxa"/>
            <w:gridSpan w:val="5"/>
          </w:tcPr>
          <w:p w14:paraId="41A5712F" w14:textId="686BF018" w:rsidR="00D50835" w:rsidRPr="004215FF" w:rsidRDefault="00C40AE5" w:rsidP="006524F5">
            <w:pPr>
              <w:numPr>
                <w:ilvl w:val="0"/>
                <w:numId w:val="42"/>
              </w:numPr>
              <w:spacing w:before="120" w:after="120"/>
              <w:ind w:left="510" w:hanging="366"/>
              <w:jc w:val="left"/>
              <w:rPr>
                <w:i/>
              </w:rPr>
            </w:pPr>
            <w:r w:rsidRPr="004215FF">
              <w:rPr>
                <w:i/>
              </w:rPr>
              <w:t>Provide details of the levels of support you offer. Costs related to support must be disclosed in Part 9, below.</w:t>
            </w:r>
          </w:p>
        </w:tc>
      </w:tr>
      <w:tr w:rsidR="00D50835" w:rsidRPr="004215FF" w14:paraId="42F44948" w14:textId="77777777" w:rsidTr="007C796C">
        <w:tc>
          <w:tcPr>
            <w:tcW w:w="1165" w:type="dxa"/>
            <w:gridSpan w:val="2"/>
            <w:shd w:val="clear" w:color="auto" w:fill="D9D9D9" w:themeFill="background1" w:themeFillShade="D9"/>
          </w:tcPr>
          <w:p w14:paraId="657FF990" w14:textId="77777777" w:rsidR="00D50835" w:rsidRPr="004215FF" w:rsidRDefault="00D50835" w:rsidP="007C796C">
            <w:pPr>
              <w:spacing w:before="120" w:after="120"/>
              <w:jc w:val="left"/>
              <w:rPr>
                <w:b/>
              </w:rPr>
            </w:pPr>
            <w:r w:rsidRPr="004215FF">
              <w:rPr>
                <w:b/>
              </w:rPr>
              <w:t>Response:</w:t>
            </w:r>
          </w:p>
          <w:p w14:paraId="7995FAE7" w14:textId="77777777" w:rsidR="00D50835" w:rsidRPr="004215FF" w:rsidRDefault="00D50835" w:rsidP="007C796C">
            <w:pPr>
              <w:spacing w:before="120" w:after="120"/>
              <w:jc w:val="left"/>
              <w:rPr>
                <w:b/>
              </w:rPr>
            </w:pPr>
          </w:p>
        </w:tc>
        <w:sdt>
          <w:sdtPr>
            <w:rPr>
              <w:i/>
            </w:rPr>
            <w:id w:val="46112583"/>
            <w:placeholder>
              <w:docPart w:val="8A25E124D5A145B7B1388F450060FD3D"/>
            </w:placeholder>
            <w:showingPlcHdr/>
          </w:sdtPr>
          <w:sdtEndPr/>
          <w:sdtContent>
            <w:tc>
              <w:tcPr>
                <w:tcW w:w="8463" w:type="dxa"/>
                <w:gridSpan w:val="3"/>
                <w:shd w:val="clear" w:color="auto" w:fill="D9D9D9" w:themeFill="background1" w:themeFillShade="D9"/>
              </w:tcPr>
              <w:p w14:paraId="09C76EDA" w14:textId="77777777" w:rsidR="00D50835" w:rsidRPr="004215FF" w:rsidRDefault="00D50835" w:rsidP="007C796C">
                <w:pPr>
                  <w:spacing w:before="120" w:after="120"/>
                  <w:jc w:val="left"/>
                  <w:rPr>
                    <w:i/>
                  </w:rPr>
                </w:pPr>
                <w:r w:rsidRPr="002A66B5">
                  <w:rPr>
                    <w:rStyle w:val="PlaceholderText"/>
                  </w:rPr>
                  <w:t>Click or tap here to enter text.</w:t>
                </w:r>
              </w:p>
            </w:tc>
          </w:sdtContent>
        </w:sdt>
      </w:tr>
      <w:tr w:rsidR="00C40AE5" w:rsidRPr="004215FF" w14:paraId="58B3248A" w14:textId="77777777" w:rsidTr="007C796C">
        <w:tc>
          <w:tcPr>
            <w:tcW w:w="9628" w:type="dxa"/>
            <w:gridSpan w:val="5"/>
          </w:tcPr>
          <w:p w14:paraId="30AC2FD1" w14:textId="06827E6D" w:rsidR="00C40AE5" w:rsidRPr="004215FF" w:rsidRDefault="00C40AE5" w:rsidP="00C40AE5">
            <w:pPr>
              <w:numPr>
                <w:ilvl w:val="0"/>
                <w:numId w:val="42"/>
              </w:numPr>
              <w:spacing w:before="120" w:after="120"/>
              <w:ind w:left="420" w:hanging="360"/>
              <w:jc w:val="left"/>
              <w:rPr>
                <w:i/>
              </w:rPr>
            </w:pPr>
            <w:r w:rsidRPr="004215FF">
              <w:rPr>
                <w:i/>
              </w:rPr>
              <w:t>Provide a copy of your standard SLA, which should include details of what happens when the SLA terms are not met.  The SLA can be supplied as a separate document – but reference the file name in the box below.</w:t>
            </w:r>
          </w:p>
        </w:tc>
      </w:tr>
      <w:tr w:rsidR="00D50835" w:rsidRPr="004215FF" w14:paraId="3387D570" w14:textId="77777777" w:rsidTr="007C796C">
        <w:tc>
          <w:tcPr>
            <w:tcW w:w="1165" w:type="dxa"/>
            <w:gridSpan w:val="2"/>
            <w:shd w:val="clear" w:color="auto" w:fill="D9D9D9" w:themeFill="background1" w:themeFillShade="D9"/>
          </w:tcPr>
          <w:p w14:paraId="6B8DA423" w14:textId="77777777" w:rsidR="00D50835" w:rsidRPr="004215FF" w:rsidRDefault="00D50835" w:rsidP="007C796C">
            <w:pPr>
              <w:spacing w:before="120" w:after="120"/>
              <w:jc w:val="left"/>
              <w:rPr>
                <w:b/>
              </w:rPr>
            </w:pPr>
            <w:r w:rsidRPr="004215FF">
              <w:rPr>
                <w:b/>
              </w:rPr>
              <w:t>Response:</w:t>
            </w:r>
          </w:p>
          <w:p w14:paraId="33DEC309" w14:textId="77777777" w:rsidR="00D50835" w:rsidRPr="004215FF" w:rsidRDefault="00D50835" w:rsidP="007C796C">
            <w:pPr>
              <w:spacing w:before="120" w:after="120"/>
              <w:jc w:val="left"/>
              <w:rPr>
                <w:b/>
              </w:rPr>
            </w:pPr>
          </w:p>
        </w:tc>
        <w:sdt>
          <w:sdtPr>
            <w:rPr>
              <w:i/>
            </w:rPr>
            <w:id w:val="1220016904"/>
            <w:placeholder>
              <w:docPart w:val="8A25E124D5A145B7B1388F450060FD3D"/>
            </w:placeholder>
            <w:showingPlcHdr/>
          </w:sdtPr>
          <w:sdtEndPr/>
          <w:sdtContent>
            <w:tc>
              <w:tcPr>
                <w:tcW w:w="8463" w:type="dxa"/>
                <w:gridSpan w:val="3"/>
                <w:shd w:val="clear" w:color="auto" w:fill="D9D9D9" w:themeFill="background1" w:themeFillShade="D9"/>
              </w:tcPr>
              <w:p w14:paraId="03ECEE8A" w14:textId="77777777" w:rsidR="00D50835" w:rsidRPr="004215FF" w:rsidRDefault="00D50835" w:rsidP="007C796C">
                <w:pPr>
                  <w:spacing w:before="120" w:after="120"/>
                  <w:jc w:val="left"/>
                  <w:rPr>
                    <w:i/>
                  </w:rPr>
                </w:pPr>
                <w:r w:rsidRPr="002A66B5">
                  <w:rPr>
                    <w:rStyle w:val="PlaceholderText"/>
                  </w:rPr>
                  <w:t>Click or tap here to enter text.</w:t>
                </w:r>
              </w:p>
            </w:tc>
          </w:sdtContent>
        </w:sdt>
      </w:tr>
      <w:tr w:rsidR="00C40AE5" w:rsidRPr="004215FF" w14:paraId="01150388" w14:textId="77777777" w:rsidTr="007C796C">
        <w:tc>
          <w:tcPr>
            <w:tcW w:w="9628" w:type="dxa"/>
            <w:gridSpan w:val="5"/>
          </w:tcPr>
          <w:p w14:paraId="7D13F117" w14:textId="26CD6C22" w:rsidR="00C40AE5" w:rsidRPr="004215FF" w:rsidRDefault="00C40AE5" w:rsidP="00C40AE5">
            <w:pPr>
              <w:numPr>
                <w:ilvl w:val="0"/>
                <w:numId w:val="42"/>
              </w:numPr>
              <w:spacing w:before="120" w:after="120"/>
              <w:ind w:left="420" w:hanging="360"/>
              <w:jc w:val="left"/>
              <w:rPr>
                <w:i/>
              </w:rPr>
            </w:pPr>
            <w:r w:rsidRPr="004215FF">
              <w:rPr>
                <w:i/>
              </w:rPr>
              <w:t>Provide details of the change control process that would be followed to sign off deliverables and agree new developments.  This can be supplied as a separate document – but reference the file name in the box below.</w:t>
            </w:r>
          </w:p>
        </w:tc>
      </w:tr>
      <w:tr w:rsidR="00D50835" w:rsidRPr="004215FF" w14:paraId="77B14E42" w14:textId="77777777" w:rsidTr="007C796C">
        <w:tc>
          <w:tcPr>
            <w:tcW w:w="1165" w:type="dxa"/>
            <w:gridSpan w:val="2"/>
            <w:shd w:val="clear" w:color="auto" w:fill="D9D9D9" w:themeFill="background1" w:themeFillShade="D9"/>
          </w:tcPr>
          <w:p w14:paraId="1E353BC5" w14:textId="77777777" w:rsidR="00D50835" w:rsidRPr="004215FF" w:rsidRDefault="00D50835" w:rsidP="007C796C">
            <w:pPr>
              <w:spacing w:before="120" w:after="120"/>
              <w:jc w:val="left"/>
              <w:rPr>
                <w:b/>
              </w:rPr>
            </w:pPr>
            <w:r w:rsidRPr="004215FF">
              <w:rPr>
                <w:b/>
              </w:rPr>
              <w:t>Response:</w:t>
            </w:r>
          </w:p>
          <w:p w14:paraId="7B42B35B" w14:textId="77777777" w:rsidR="00D50835" w:rsidRPr="004215FF" w:rsidRDefault="00D50835" w:rsidP="007C796C">
            <w:pPr>
              <w:spacing w:before="120" w:after="120"/>
              <w:jc w:val="left"/>
              <w:rPr>
                <w:b/>
              </w:rPr>
            </w:pPr>
          </w:p>
        </w:tc>
        <w:sdt>
          <w:sdtPr>
            <w:rPr>
              <w:i/>
            </w:rPr>
            <w:id w:val="-993255349"/>
            <w:placeholder>
              <w:docPart w:val="8A25E124D5A145B7B1388F450060FD3D"/>
            </w:placeholder>
            <w:showingPlcHdr/>
          </w:sdtPr>
          <w:sdtEndPr/>
          <w:sdtContent>
            <w:tc>
              <w:tcPr>
                <w:tcW w:w="8463" w:type="dxa"/>
                <w:gridSpan w:val="3"/>
                <w:shd w:val="clear" w:color="auto" w:fill="D9D9D9" w:themeFill="background1" w:themeFillShade="D9"/>
              </w:tcPr>
              <w:p w14:paraId="48E797A4" w14:textId="77777777" w:rsidR="00D50835" w:rsidRPr="004215FF" w:rsidRDefault="00D50835" w:rsidP="007C796C">
                <w:pPr>
                  <w:spacing w:before="120" w:after="120"/>
                  <w:jc w:val="left"/>
                  <w:rPr>
                    <w:i/>
                  </w:rPr>
                </w:pPr>
                <w:r w:rsidRPr="002A66B5">
                  <w:rPr>
                    <w:rStyle w:val="PlaceholderText"/>
                  </w:rPr>
                  <w:t>Click or tap here to enter text.</w:t>
                </w:r>
              </w:p>
            </w:tc>
          </w:sdtContent>
        </w:sdt>
      </w:tr>
      <w:tr w:rsidR="005517A7" w:rsidRPr="004215FF" w14:paraId="6AC6AB5B" w14:textId="77777777" w:rsidTr="007C796C">
        <w:tc>
          <w:tcPr>
            <w:tcW w:w="9628" w:type="dxa"/>
            <w:gridSpan w:val="5"/>
          </w:tcPr>
          <w:p w14:paraId="68143874" w14:textId="069C0760" w:rsidR="005517A7" w:rsidRPr="004215FF" w:rsidRDefault="005517A7" w:rsidP="005517A7">
            <w:pPr>
              <w:numPr>
                <w:ilvl w:val="0"/>
                <w:numId w:val="42"/>
              </w:numPr>
              <w:spacing w:before="120" w:after="120"/>
              <w:ind w:left="420" w:hanging="360"/>
              <w:jc w:val="left"/>
              <w:rPr>
                <w:i/>
              </w:rPr>
            </w:pPr>
            <w:r w:rsidRPr="004215FF">
              <w:rPr>
                <w:i/>
              </w:rPr>
              <w:t>Provide a project plan. This can be supplied as a separate document – but reference the file name in the box below.</w:t>
            </w:r>
          </w:p>
        </w:tc>
      </w:tr>
      <w:tr w:rsidR="00D50835" w:rsidRPr="004215FF" w14:paraId="27706AAD" w14:textId="77777777" w:rsidTr="007C796C">
        <w:tc>
          <w:tcPr>
            <w:tcW w:w="1165" w:type="dxa"/>
            <w:gridSpan w:val="2"/>
            <w:shd w:val="clear" w:color="auto" w:fill="D9D9D9" w:themeFill="background1" w:themeFillShade="D9"/>
          </w:tcPr>
          <w:p w14:paraId="62A8AD81" w14:textId="77777777" w:rsidR="00D50835" w:rsidRPr="004215FF" w:rsidRDefault="00D50835" w:rsidP="007C796C">
            <w:pPr>
              <w:spacing w:before="120" w:after="120"/>
              <w:jc w:val="left"/>
              <w:rPr>
                <w:b/>
              </w:rPr>
            </w:pPr>
            <w:r w:rsidRPr="004215FF">
              <w:rPr>
                <w:b/>
              </w:rPr>
              <w:t>Response:</w:t>
            </w:r>
          </w:p>
          <w:p w14:paraId="7C1519FB" w14:textId="77777777" w:rsidR="00D50835" w:rsidRPr="004215FF" w:rsidRDefault="00D50835" w:rsidP="007C796C">
            <w:pPr>
              <w:spacing w:before="120" w:after="120"/>
              <w:jc w:val="left"/>
              <w:rPr>
                <w:b/>
              </w:rPr>
            </w:pPr>
          </w:p>
        </w:tc>
        <w:sdt>
          <w:sdtPr>
            <w:rPr>
              <w:i/>
            </w:rPr>
            <w:id w:val="865635877"/>
            <w:placeholder>
              <w:docPart w:val="8A25E124D5A145B7B1388F450060FD3D"/>
            </w:placeholder>
            <w:showingPlcHdr/>
          </w:sdtPr>
          <w:sdtEndPr/>
          <w:sdtContent>
            <w:tc>
              <w:tcPr>
                <w:tcW w:w="8463" w:type="dxa"/>
                <w:gridSpan w:val="3"/>
                <w:shd w:val="clear" w:color="auto" w:fill="D9D9D9" w:themeFill="background1" w:themeFillShade="D9"/>
              </w:tcPr>
              <w:p w14:paraId="5092B682" w14:textId="77777777" w:rsidR="00D50835" w:rsidRPr="004215FF" w:rsidRDefault="00D50835" w:rsidP="007C796C">
                <w:pPr>
                  <w:spacing w:before="120" w:after="120"/>
                  <w:jc w:val="left"/>
                  <w:rPr>
                    <w:i/>
                  </w:rPr>
                </w:pPr>
                <w:r w:rsidRPr="002A66B5">
                  <w:rPr>
                    <w:rStyle w:val="PlaceholderText"/>
                  </w:rPr>
                  <w:t>Click or tap here to enter text.</w:t>
                </w:r>
              </w:p>
            </w:tc>
          </w:sdtContent>
        </w:sdt>
      </w:tr>
      <w:tr w:rsidR="005517A7" w:rsidRPr="004215FF" w14:paraId="41F31E78" w14:textId="77777777" w:rsidTr="007C796C">
        <w:tc>
          <w:tcPr>
            <w:tcW w:w="9628" w:type="dxa"/>
            <w:gridSpan w:val="5"/>
          </w:tcPr>
          <w:p w14:paraId="1EB93356" w14:textId="271E6803" w:rsidR="005517A7" w:rsidRPr="004215FF" w:rsidRDefault="005517A7" w:rsidP="005517A7">
            <w:pPr>
              <w:numPr>
                <w:ilvl w:val="0"/>
                <w:numId w:val="42"/>
              </w:numPr>
              <w:spacing w:before="120" w:after="120"/>
              <w:ind w:left="420" w:hanging="360"/>
              <w:jc w:val="left"/>
              <w:rPr>
                <w:i/>
              </w:rPr>
            </w:pPr>
            <w:r w:rsidRPr="004215FF">
              <w:rPr>
                <w:i/>
              </w:rPr>
              <w:t xml:space="preserve">Provide a risk register.  This can be supplied as a separate document – but reference the file name in the box below. </w:t>
            </w:r>
          </w:p>
        </w:tc>
      </w:tr>
      <w:tr w:rsidR="00D50835" w:rsidRPr="004215FF" w14:paraId="5E0D039B" w14:textId="77777777" w:rsidTr="007C796C">
        <w:tc>
          <w:tcPr>
            <w:tcW w:w="1165" w:type="dxa"/>
            <w:gridSpan w:val="2"/>
            <w:shd w:val="clear" w:color="auto" w:fill="D9D9D9" w:themeFill="background1" w:themeFillShade="D9"/>
          </w:tcPr>
          <w:p w14:paraId="26E4AC39" w14:textId="77777777" w:rsidR="00D50835" w:rsidRDefault="00D50835" w:rsidP="007C796C">
            <w:pPr>
              <w:spacing w:before="120" w:after="120"/>
              <w:jc w:val="left"/>
              <w:rPr>
                <w:b/>
              </w:rPr>
            </w:pPr>
            <w:r w:rsidRPr="004215FF">
              <w:rPr>
                <w:b/>
              </w:rPr>
              <w:t>Response:</w:t>
            </w:r>
          </w:p>
          <w:p w14:paraId="2DAFDD40" w14:textId="77777777" w:rsidR="00D50835" w:rsidRPr="004215FF" w:rsidRDefault="00D50835" w:rsidP="007C796C">
            <w:pPr>
              <w:spacing w:before="120" w:after="120"/>
              <w:jc w:val="left"/>
              <w:rPr>
                <w:b/>
              </w:rPr>
            </w:pPr>
          </w:p>
        </w:tc>
        <w:sdt>
          <w:sdtPr>
            <w:rPr>
              <w:i/>
            </w:rPr>
            <w:id w:val="-1898040915"/>
            <w:placeholder>
              <w:docPart w:val="8A25E124D5A145B7B1388F450060FD3D"/>
            </w:placeholder>
            <w:showingPlcHdr/>
          </w:sdtPr>
          <w:sdtEndPr/>
          <w:sdtContent>
            <w:tc>
              <w:tcPr>
                <w:tcW w:w="8463" w:type="dxa"/>
                <w:gridSpan w:val="3"/>
                <w:shd w:val="clear" w:color="auto" w:fill="D9D9D9" w:themeFill="background1" w:themeFillShade="D9"/>
              </w:tcPr>
              <w:p w14:paraId="4EC7B239" w14:textId="77777777" w:rsidR="00D50835" w:rsidRPr="004215FF" w:rsidRDefault="00D50835" w:rsidP="007C796C">
                <w:pPr>
                  <w:spacing w:before="120" w:after="120"/>
                  <w:jc w:val="left"/>
                  <w:rPr>
                    <w:i/>
                  </w:rPr>
                </w:pPr>
                <w:r w:rsidRPr="002A66B5">
                  <w:rPr>
                    <w:rStyle w:val="PlaceholderText"/>
                  </w:rPr>
                  <w:t>Click or tap here to enter text.</w:t>
                </w:r>
              </w:p>
            </w:tc>
          </w:sdtContent>
        </w:sdt>
      </w:tr>
      <w:tr w:rsidR="009A66C6" w:rsidRPr="009A66C6" w14:paraId="07434576" w14:textId="77777777" w:rsidTr="009A66C6">
        <w:tc>
          <w:tcPr>
            <w:tcW w:w="9628" w:type="dxa"/>
            <w:gridSpan w:val="5"/>
            <w:shd w:val="clear" w:color="auto" w:fill="auto"/>
          </w:tcPr>
          <w:p w14:paraId="0AAC18E2" w14:textId="006EE999" w:rsidR="009A66C6" w:rsidRDefault="009A66C6" w:rsidP="009A66C6">
            <w:pPr>
              <w:numPr>
                <w:ilvl w:val="0"/>
                <w:numId w:val="42"/>
              </w:numPr>
              <w:spacing w:before="120" w:after="120"/>
              <w:ind w:left="420" w:hanging="360"/>
              <w:jc w:val="left"/>
              <w:rPr>
                <w:i/>
              </w:rPr>
            </w:pPr>
            <w:r w:rsidRPr="004215FF">
              <w:rPr>
                <w:i/>
              </w:rPr>
              <w:lastRenderedPageBreak/>
              <w:t xml:space="preserve">Provide a copy of your standard contract.  This can be supplied as a separate document – but reference the file name in the box below. </w:t>
            </w:r>
          </w:p>
        </w:tc>
      </w:tr>
      <w:tr w:rsidR="009A66C6" w:rsidRPr="004215FF" w14:paraId="24D4B09E" w14:textId="77777777" w:rsidTr="007C796C">
        <w:tc>
          <w:tcPr>
            <w:tcW w:w="1165" w:type="dxa"/>
            <w:gridSpan w:val="2"/>
            <w:shd w:val="clear" w:color="auto" w:fill="D9D9D9" w:themeFill="background1" w:themeFillShade="D9"/>
          </w:tcPr>
          <w:p w14:paraId="66124FD2" w14:textId="77777777" w:rsidR="009A66C6" w:rsidRDefault="009A66C6" w:rsidP="009A66C6">
            <w:pPr>
              <w:spacing w:before="120" w:after="120"/>
              <w:jc w:val="left"/>
              <w:rPr>
                <w:b/>
              </w:rPr>
            </w:pPr>
            <w:r w:rsidRPr="004215FF">
              <w:rPr>
                <w:b/>
              </w:rPr>
              <w:t>Response:</w:t>
            </w:r>
          </w:p>
          <w:p w14:paraId="3850513D" w14:textId="77777777" w:rsidR="009A66C6" w:rsidRPr="004215FF" w:rsidRDefault="009A66C6" w:rsidP="009A66C6">
            <w:pPr>
              <w:spacing w:before="120" w:after="120"/>
              <w:jc w:val="left"/>
              <w:rPr>
                <w:b/>
              </w:rPr>
            </w:pPr>
          </w:p>
        </w:tc>
        <w:sdt>
          <w:sdtPr>
            <w:rPr>
              <w:i/>
            </w:rPr>
            <w:id w:val="-1246099023"/>
            <w:placeholder>
              <w:docPart w:val="DefaultPlaceholder_-1854013440"/>
            </w:placeholder>
            <w:showingPlcHdr/>
          </w:sdtPr>
          <w:sdtEndPr/>
          <w:sdtContent>
            <w:tc>
              <w:tcPr>
                <w:tcW w:w="8463" w:type="dxa"/>
                <w:gridSpan w:val="3"/>
                <w:shd w:val="clear" w:color="auto" w:fill="D9D9D9" w:themeFill="background1" w:themeFillShade="D9"/>
              </w:tcPr>
              <w:p w14:paraId="7C49587D" w14:textId="05A1A759" w:rsidR="009A66C6" w:rsidRDefault="009A66C6" w:rsidP="009A66C6">
                <w:pPr>
                  <w:spacing w:before="120" w:after="120"/>
                  <w:jc w:val="left"/>
                  <w:rPr>
                    <w:i/>
                  </w:rPr>
                </w:pPr>
                <w:r w:rsidRPr="002A66B5">
                  <w:rPr>
                    <w:rStyle w:val="PlaceholderText"/>
                  </w:rPr>
                  <w:t>Click or tap here to enter text.</w:t>
                </w:r>
              </w:p>
            </w:tc>
          </w:sdtContent>
        </w:sdt>
      </w:tr>
    </w:tbl>
    <w:p w14:paraId="3D094BAF" w14:textId="77777777" w:rsidR="00032CD4" w:rsidRPr="004215FF" w:rsidRDefault="00032CD4" w:rsidP="004215FF">
      <w:pPr>
        <w:spacing w:after="0"/>
        <w:jc w:val="left"/>
      </w:pPr>
    </w:p>
    <w:tbl>
      <w:tblPr>
        <w:tblStyle w:val="TableGridLight1"/>
        <w:tblW w:w="5000" w:type="pct"/>
        <w:tblLook w:val="04A0" w:firstRow="1" w:lastRow="0" w:firstColumn="1" w:lastColumn="0" w:noHBand="0" w:noVBand="1"/>
      </w:tblPr>
      <w:tblGrid>
        <w:gridCol w:w="3439"/>
        <w:gridCol w:w="6189"/>
      </w:tblGrid>
      <w:tr w:rsidR="004215FF" w:rsidRPr="004215FF" w14:paraId="37476685" w14:textId="77777777" w:rsidTr="00FA19BB">
        <w:tc>
          <w:tcPr>
            <w:tcW w:w="5000" w:type="pct"/>
            <w:gridSpan w:val="2"/>
            <w:shd w:val="clear" w:color="auto" w:fill="FBE4D5" w:themeFill="accent2" w:themeFillTint="33"/>
          </w:tcPr>
          <w:p w14:paraId="48CE8EC1" w14:textId="77777777" w:rsidR="004215FF" w:rsidRPr="004215FF" w:rsidRDefault="004215FF" w:rsidP="00C02438">
            <w:pPr>
              <w:spacing w:before="120" w:after="120"/>
              <w:jc w:val="left"/>
              <w:rPr>
                <w:b/>
              </w:rPr>
            </w:pPr>
            <w:r w:rsidRPr="004215FF">
              <w:rPr>
                <w:b/>
              </w:rPr>
              <w:t xml:space="preserve">Part 9: Costs </w:t>
            </w:r>
          </w:p>
        </w:tc>
      </w:tr>
      <w:tr w:rsidR="004215FF" w:rsidRPr="004215FF" w14:paraId="74CE2A4C" w14:textId="77777777" w:rsidTr="00FA19BB">
        <w:tc>
          <w:tcPr>
            <w:tcW w:w="5000" w:type="pct"/>
            <w:gridSpan w:val="2"/>
          </w:tcPr>
          <w:p w14:paraId="4934BF14" w14:textId="77777777" w:rsidR="004215FF" w:rsidRPr="004215FF" w:rsidRDefault="004215FF" w:rsidP="00FA19BB">
            <w:pPr>
              <w:spacing w:before="120" w:after="120"/>
              <w:jc w:val="left"/>
              <w:rPr>
                <w:i/>
              </w:rPr>
            </w:pPr>
            <w:r w:rsidRPr="004215FF">
              <w:rPr>
                <w:i/>
              </w:rPr>
              <w:t xml:space="preserve">Please provide a full costing for the delivery of this work using the high-level cost headings of salaries, hardware, </w:t>
            </w:r>
            <w:proofErr w:type="gramStart"/>
            <w:r w:rsidRPr="004215FF">
              <w:rPr>
                <w:i/>
              </w:rPr>
              <w:t>travel</w:t>
            </w:r>
            <w:proofErr w:type="gramEnd"/>
            <w:r w:rsidRPr="004215FF">
              <w:rPr>
                <w:i/>
              </w:rPr>
              <w:t xml:space="preserve"> and subsistence, and miscellaneous and broken down between “development” and “maintenance and support.” </w:t>
            </w:r>
          </w:p>
          <w:p w14:paraId="358CD3F5" w14:textId="4632356B" w:rsidR="004215FF" w:rsidRPr="004215FF" w:rsidRDefault="004215FF" w:rsidP="00FA19BB">
            <w:pPr>
              <w:spacing w:before="120" w:after="120"/>
              <w:jc w:val="left"/>
              <w:rPr>
                <w:i/>
                <w:iCs/>
              </w:rPr>
            </w:pPr>
            <w:r w:rsidRPr="004215FF">
              <w:rPr>
                <w:i/>
                <w:iCs/>
              </w:rPr>
              <w:t xml:space="preserve">The </w:t>
            </w:r>
            <w:r w:rsidRPr="004215FF">
              <w:rPr>
                <w:b/>
                <w:i/>
                <w:iCs/>
              </w:rPr>
              <w:t>development</w:t>
            </w:r>
            <w:r w:rsidRPr="004215FF">
              <w:rPr>
                <w:i/>
                <w:iCs/>
              </w:rPr>
              <w:t xml:space="preserve"> costs must include the costs to develop </w:t>
            </w:r>
            <w:r w:rsidRPr="004215FF">
              <w:rPr>
                <w:b/>
                <w:i/>
                <w:iCs/>
              </w:rPr>
              <w:t>all</w:t>
            </w:r>
            <w:r w:rsidRPr="004215FF">
              <w:rPr>
                <w:i/>
                <w:iCs/>
              </w:rPr>
              <w:t xml:space="preserve"> the </w:t>
            </w:r>
            <w:r w:rsidRPr="004215FF">
              <w:rPr>
                <w:b/>
                <w:i/>
                <w:iCs/>
              </w:rPr>
              <w:t>mandatory</w:t>
            </w:r>
            <w:r w:rsidRPr="004215FF">
              <w:rPr>
                <w:i/>
                <w:iCs/>
              </w:rPr>
              <w:t xml:space="preserve"> requirements detailed above.  </w:t>
            </w:r>
            <w:r w:rsidRPr="004215FF">
              <w:rPr>
                <w:i/>
                <w:iCs/>
              </w:rPr>
              <w:br/>
              <w:t xml:space="preserve">The response must also provide a fixed cost to develop all the </w:t>
            </w:r>
            <w:r w:rsidRPr="004215FF">
              <w:rPr>
                <w:b/>
                <w:i/>
                <w:iCs/>
              </w:rPr>
              <w:t>highly desirable</w:t>
            </w:r>
            <w:r w:rsidRPr="004215FF">
              <w:rPr>
                <w:i/>
                <w:iCs/>
              </w:rPr>
              <w:t xml:space="preserve"> requirements detailed above.  This item should be separately identified.</w:t>
            </w:r>
          </w:p>
          <w:p w14:paraId="461E1FB4" w14:textId="0AE4AE50" w:rsidR="004215FF" w:rsidRPr="004215FF" w:rsidRDefault="004215FF" w:rsidP="00FA19BB">
            <w:pPr>
              <w:spacing w:before="120" w:after="120"/>
              <w:jc w:val="left"/>
              <w:rPr>
                <w:i/>
                <w:iCs/>
              </w:rPr>
            </w:pPr>
            <w:r w:rsidRPr="004215FF">
              <w:rPr>
                <w:i/>
                <w:iCs/>
              </w:rPr>
              <w:t xml:space="preserve">If you wish to suggest </w:t>
            </w:r>
            <w:r w:rsidRPr="004215FF">
              <w:rPr>
                <w:b/>
                <w:i/>
                <w:iCs/>
              </w:rPr>
              <w:t>other</w:t>
            </w:r>
            <w:r w:rsidRPr="004215FF">
              <w:rPr>
                <w:i/>
                <w:iCs/>
              </w:rPr>
              <w:t xml:space="preserve"> developments, these costs must also be shown separately.</w:t>
            </w:r>
          </w:p>
          <w:p w14:paraId="4DD02273" w14:textId="7E67FCE8" w:rsidR="004215FF" w:rsidRPr="004215FF" w:rsidRDefault="004215FF" w:rsidP="00FA19BB">
            <w:pPr>
              <w:spacing w:before="120" w:after="120"/>
              <w:jc w:val="left"/>
              <w:rPr>
                <w:i/>
                <w:iCs/>
              </w:rPr>
            </w:pPr>
            <w:r w:rsidRPr="004215FF">
              <w:rPr>
                <w:i/>
                <w:iCs/>
              </w:rPr>
              <w:t>The annual cost of supporting and maintaining the service must be provided separately.</w:t>
            </w:r>
          </w:p>
          <w:p w14:paraId="44C67443" w14:textId="77777777" w:rsidR="004215FF" w:rsidRPr="004215FF" w:rsidRDefault="004215FF" w:rsidP="00FA19BB">
            <w:pPr>
              <w:spacing w:before="120" w:after="120"/>
              <w:jc w:val="left"/>
            </w:pPr>
            <w:r w:rsidRPr="004215FF">
              <w:rPr>
                <w:i/>
              </w:rPr>
              <w:t>Costs for year 1, year 2 and year 3 must be provided</w:t>
            </w:r>
            <w:r w:rsidRPr="004215FF">
              <w:t>.</w:t>
            </w:r>
          </w:p>
          <w:p w14:paraId="0C670A0E" w14:textId="77777777" w:rsidR="004215FF" w:rsidRPr="004215FF" w:rsidRDefault="004215FF" w:rsidP="00FA19BB">
            <w:pPr>
              <w:spacing w:before="120" w:after="120"/>
              <w:jc w:val="left"/>
              <w:rPr>
                <w:i/>
              </w:rPr>
            </w:pPr>
            <w:r w:rsidRPr="004215FF">
              <w:rPr>
                <w:i/>
              </w:rPr>
              <w:t>To support an effective means by which future developments can be costed, suppliers are required to provide a rate card showing the day rate you charge (in €) for the following activities.  This rate card must indicate if these rates are fixed for the period of the contract or not.</w:t>
            </w:r>
          </w:p>
          <w:p w14:paraId="67F97B26" w14:textId="77777777" w:rsidR="004215FF" w:rsidRPr="0093689D" w:rsidRDefault="004215FF" w:rsidP="0093689D">
            <w:pPr>
              <w:pStyle w:val="ListParagraph"/>
              <w:rPr>
                <w:i/>
                <w:iCs/>
              </w:rPr>
            </w:pPr>
            <w:r w:rsidRPr="0093689D">
              <w:rPr>
                <w:i/>
                <w:iCs/>
              </w:rPr>
              <w:t>Project Management</w:t>
            </w:r>
          </w:p>
          <w:p w14:paraId="68F64641" w14:textId="77777777" w:rsidR="004215FF" w:rsidRPr="0093689D" w:rsidRDefault="004215FF" w:rsidP="0093689D">
            <w:pPr>
              <w:pStyle w:val="ListParagraph"/>
              <w:rPr>
                <w:i/>
                <w:iCs/>
              </w:rPr>
            </w:pPr>
            <w:r w:rsidRPr="0093689D">
              <w:rPr>
                <w:i/>
                <w:iCs/>
              </w:rPr>
              <w:t>Software development</w:t>
            </w:r>
          </w:p>
          <w:p w14:paraId="4AF22991" w14:textId="77777777" w:rsidR="004215FF" w:rsidRPr="0093689D" w:rsidRDefault="004215FF" w:rsidP="0093689D">
            <w:pPr>
              <w:pStyle w:val="ListParagraph"/>
              <w:rPr>
                <w:i/>
                <w:iCs/>
              </w:rPr>
            </w:pPr>
            <w:r w:rsidRPr="0093689D">
              <w:rPr>
                <w:i/>
                <w:iCs/>
              </w:rPr>
              <w:t>Software testing and deployment</w:t>
            </w:r>
          </w:p>
          <w:p w14:paraId="4731867A" w14:textId="77777777" w:rsidR="004215FF" w:rsidRPr="004215FF" w:rsidRDefault="004215FF" w:rsidP="0093689D">
            <w:pPr>
              <w:pStyle w:val="ListParagraph"/>
            </w:pPr>
            <w:r w:rsidRPr="0093689D">
              <w:rPr>
                <w:i/>
                <w:iCs/>
              </w:rPr>
              <w:t>Any other</w:t>
            </w:r>
            <w:r w:rsidRPr="004215FF">
              <w:t xml:space="preserve"> core activities (please specify)</w:t>
            </w:r>
          </w:p>
          <w:p w14:paraId="5200D840" w14:textId="442766DB" w:rsidR="004215FF" w:rsidRPr="004215FF" w:rsidRDefault="004215FF" w:rsidP="00FA19BB">
            <w:pPr>
              <w:spacing w:before="120" w:after="120"/>
              <w:jc w:val="left"/>
            </w:pPr>
            <w:r w:rsidRPr="004215FF">
              <w:t xml:space="preserve">If you are responding on behalf of a </w:t>
            </w:r>
            <w:proofErr w:type="gramStart"/>
            <w:r w:rsidRPr="004215FF">
              <w:t>consorti</w:t>
            </w:r>
            <w:r w:rsidR="009638B8">
              <w:t>um</w:t>
            </w:r>
            <w:proofErr w:type="gramEnd"/>
            <w:r w:rsidRPr="004215FF">
              <w:t xml:space="preserve"> please include a breakdown of costs per organisation, this can be actual figures or a percentage.</w:t>
            </w:r>
          </w:p>
          <w:p w14:paraId="7371EE41" w14:textId="36EA8BFC" w:rsidR="004215FF" w:rsidRPr="004215FF" w:rsidRDefault="004215FF" w:rsidP="00FA19BB">
            <w:pPr>
              <w:spacing w:before="120" w:after="120"/>
              <w:jc w:val="left"/>
              <w:rPr>
                <w:i/>
                <w:iCs/>
              </w:rPr>
            </w:pPr>
            <w:r w:rsidRPr="004215FF">
              <w:t>This information must be provided in a spreadsheet submitted with this response. A template is provided.</w:t>
            </w:r>
          </w:p>
        </w:tc>
      </w:tr>
      <w:tr w:rsidR="004215FF" w:rsidRPr="004215FF" w14:paraId="12A1455C" w14:textId="77777777" w:rsidTr="00DE3FEE">
        <w:tc>
          <w:tcPr>
            <w:tcW w:w="1786" w:type="pct"/>
            <w:shd w:val="clear" w:color="auto" w:fill="D9D9D9" w:themeFill="background1" w:themeFillShade="D9"/>
          </w:tcPr>
          <w:p w14:paraId="24399B06" w14:textId="77777777" w:rsidR="004215FF" w:rsidRPr="004215FF" w:rsidRDefault="004215FF" w:rsidP="004215FF">
            <w:pPr>
              <w:spacing w:before="0" w:after="0"/>
              <w:jc w:val="left"/>
              <w:rPr>
                <w:b/>
              </w:rPr>
            </w:pPr>
            <w:r w:rsidRPr="004215FF">
              <w:rPr>
                <w:b/>
              </w:rPr>
              <w:t>Response:</w:t>
            </w:r>
          </w:p>
          <w:p w14:paraId="50FD00EE" w14:textId="77777777" w:rsidR="004215FF" w:rsidRPr="004215FF" w:rsidRDefault="004215FF" w:rsidP="004215FF">
            <w:pPr>
              <w:spacing w:before="0" w:after="0"/>
              <w:jc w:val="left"/>
              <w:rPr>
                <w:b/>
              </w:rPr>
            </w:pPr>
          </w:p>
        </w:tc>
        <w:tc>
          <w:tcPr>
            <w:tcW w:w="3214" w:type="pct"/>
            <w:shd w:val="clear" w:color="auto" w:fill="D9D9D9" w:themeFill="background1" w:themeFillShade="D9"/>
          </w:tcPr>
          <w:p w14:paraId="15199CCE" w14:textId="03EC2CC2" w:rsidR="004215FF" w:rsidRPr="004215FF" w:rsidRDefault="004215FF" w:rsidP="004215FF">
            <w:pPr>
              <w:spacing w:before="0" w:after="0"/>
              <w:jc w:val="left"/>
              <w:rPr>
                <w:i/>
              </w:rPr>
            </w:pPr>
            <w:r w:rsidRPr="004215FF">
              <w:rPr>
                <w:i/>
              </w:rPr>
              <w:t xml:space="preserve">Please complete the </w:t>
            </w:r>
            <w:hyperlink r:id="rId11" w:history="1">
              <w:r w:rsidR="009638B8" w:rsidRPr="009638B8">
                <w:rPr>
                  <w:rStyle w:val="Hyperlink"/>
                  <w:i/>
                </w:rPr>
                <w:t>costs.xlsx</w:t>
              </w:r>
            </w:hyperlink>
            <w:r w:rsidRPr="004215FF">
              <w:rPr>
                <w:i/>
              </w:rPr>
              <w:t xml:space="preserve"> file and return with your response. Please indicate the filename in this box.</w:t>
            </w:r>
          </w:p>
        </w:tc>
      </w:tr>
    </w:tbl>
    <w:p w14:paraId="30CEDFE1" w14:textId="77777777" w:rsidR="00032CD4" w:rsidRPr="004215FF" w:rsidRDefault="00032CD4" w:rsidP="004215FF">
      <w:pPr>
        <w:spacing w:before="0" w:after="0"/>
        <w:jc w:val="left"/>
        <w:rPr>
          <w:b/>
        </w:rPr>
      </w:pPr>
    </w:p>
    <w:p w14:paraId="0B6F8A17" w14:textId="3C1021F9" w:rsidR="00522579" w:rsidRDefault="00522579">
      <w:pPr>
        <w:spacing w:before="0" w:after="0"/>
        <w:jc w:val="left"/>
        <w:rPr>
          <w:i/>
        </w:rPr>
      </w:pPr>
      <w:r>
        <w:rPr>
          <w:i/>
        </w:rPr>
        <w:br w:type="page"/>
      </w:r>
    </w:p>
    <w:tbl>
      <w:tblPr>
        <w:tblStyle w:val="TableGridLight1"/>
        <w:tblW w:w="0" w:type="auto"/>
        <w:tblLook w:val="04A0" w:firstRow="1" w:lastRow="0" w:firstColumn="1" w:lastColumn="0" w:noHBand="0" w:noVBand="1"/>
      </w:tblPr>
      <w:tblGrid>
        <w:gridCol w:w="5169"/>
        <w:gridCol w:w="4459"/>
      </w:tblGrid>
      <w:tr w:rsidR="004215FF" w:rsidRPr="004215FF" w14:paraId="51648C72" w14:textId="77777777" w:rsidTr="00522579">
        <w:tc>
          <w:tcPr>
            <w:tcW w:w="9628" w:type="dxa"/>
            <w:gridSpan w:val="2"/>
            <w:shd w:val="clear" w:color="auto" w:fill="EF7D00"/>
          </w:tcPr>
          <w:p w14:paraId="4651F659" w14:textId="77777777" w:rsidR="004215FF" w:rsidRPr="004215FF" w:rsidRDefault="004215FF" w:rsidP="004B66F5">
            <w:pPr>
              <w:spacing w:before="120" w:after="120"/>
              <w:jc w:val="left"/>
              <w:rPr>
                <w:b/>
                <w:color w:val="FFFFFF"/>
                <w:sz w:val="26"/>
                <w:szCs w:val="26"/>
              </w:rPr>
            </w:pPr>
            <w:r w:rsidRPr="004215FF">
              <w:rPr>
                <w:b/>
                <w:color w:val="FFFFFF"/>
                <w:sz w:val="26"/>
                <w:szCs w:val="26"/>
              </w:rPr>
              <w:lastRenderedPageBreak/>
              <w:t>Section 7: Project management and team composition</w:t>
            </w:r>
          </w:p>
        </w:tc>
      </w:tr>
      <w:tr w:rsidR="004215FF" w:rsidRPr="004215FF" w14:paraId="013F25F1" w14:textId="77777777" w:rsidTr="00522579">
        <w:tc>
          <w:tcPr>
            <w:tcW w:w="9628" w:type="dxa"/>
            <w:gridSpan w:val="2"/>
          </w:tcPr>
          <w:p w14:paraId="196CE2A2" w14:textId="77777777" w:rsidR="004215FF" w:rsidRPr="004215FF" w:rsidRDefault="004215FF" w:rsidP="00996CA7">
            <w:pPr>
              <w:spacing w:before="120" w:after="120"/>
              <w:jc w:val="left"/>
            </w:pPr>
            <w:r w:rsidRPr="004215FF">
              <w:t xml:space="preserve">Please describe how this project will be managed and led. Please explain the roles of any other participants. </w:t>
            </w:r>
          </w:p>
        </w:tc>
      </w:tr>
      <w:tr w:rsidR="004215FF" w:rsidRPr="004215FF" w14:paraId="6BACBB22" w14:textId="77777777" w:rsidTr="007C796C">
        <w:trPr>
          <w:trHeight w:val="1500"/>
        </w:trPr>
        <w:tc>
          <w:tcPr>
            <w:tcW w:w="0" w:type="auto"/>
            <w:gridSpan w:val="2"/>
          </w:tcPr>
          <w:p w14:paraId="36DF3197" w14:textId="77777777" w:rsidR="004215FF" w:rsidRDefault="004215FF" w:rsidP="00996CA7">
            <w:pPr>
              <w:spacing w:before="120" w:after="120"/>
              <w:jc w:val="left"/>
            </w:pPr>
            <w:r w:rsidRPr="004215FF">
              <w:t>Response:</w:t>
            </w:r>
          </w:p>
          <w:sdt>
            <w:sdtPr>
              <w:id w:val="1902870280"/>
              <w:placeholder>
                <w:docPart w:val="DefaultPlaceholder_-1854013440"/>
              </w:placeholder>
              <w:showingPlcHdr/>
            </w:sdtPr>
            <w:sdtEndPr/>
            <w:sdtContent>
              <w:p w14:paraId="6E9F2DCB" w14:textId="77777777" w:rsidR="009C363D" w:rsidRPr="004215FF" w:rsidRDefault="009C363D" w:rsidP="00996CA7">
                <w:pPr>
                  <w:spacing w:before="120" w:after="120"/>
                  <w:jc w:val="left"/>
                </w:pPr>
                <w:r w:rsidRPr="002A66B5">
                  <w:rPr>
                    <w:rStyle w:val="PlaceholderText"/>
                  </w:rPr>
                  <w:t>Click or tap here to enter text.</w:t>
                </w:r>
              </w:p>
            </w:sdtContent>
          </w:sdt>
        </w:tc>
      </w:tr>
      <w:tr w:rsidR="004215FF" w:rsidRPr="004215FF" w14:paraId="31E21326" w14:textId="77777777" w:rsidTr="007C796C">
        <w:trPr>
          <w:trHeight w:val="710"/>
        </w:trPr>
        <w:tc>
          <w:tcPr>
            <w:tcW w:w="0" w:type="auto"/>
            <w:gridSpan w:val="2"/>
            <w:shd w:val="clear" w:color="auto" w:fill="EF7D00"/>
          </w:tcPr>
          <w:p w14:paraId="5C93EC6E" w14:textId="77777777" w:rsidR="004215FF" w:rsidRPr="004215FF" w:rsidRDefault="004215FF" w:rsidP="004B66F5">
            <w:pPr>
              <w:spacing w:before="120" w:after="120"/>
              <w:jc w:val="left"/>
              <w:rPr>
                <w:b/>
                <w:color w:val="FFFFFF"/>
                <w:sz w:val="26"/>
                <w:szCs w:val="26"/>
              </w:rPr>
            </w:pPr>
            <w:r w:rsidRPr="004215FF">
              <w:rPr>
                <w:b/>
                <w:color w:val="FFFFFF"/>
                <w:sz w:val="26"/>
                <w:szCs w:val="26"/>
              </w:rPr>
              <w:t>Section 8: References</w:t>
            </w:r>
          </w:p>
        </w:tc>
      </w:tr>
      <w:tr w:rsidR="004215FF" w:rsidRPr="004215FF" w14:paraId="715F51DC" w14:textId="77777777" w:rsidTr="007C796C">
        <w:trPr>
          <w:trHeight w:val="710"/>
        </w:trPr>
        <w:tc>
          <w:tcPr>
            <w:tcW w:w="0" w:type="auto"/>
            <w:gridSpan w:val="2"/>
          </w:tcPr>
          <w:p w14:paraId="490574D1" w14:textId="77777777" w:rsidR="004215FF" w:rsidRPr="004215FF" w:rsidRDefault="004215FF" w:rsidP="00996CA7">
            <w:pPr>
              <w:spacing w:before="120" w:after="120"/>
              <w:jc w:val="left"/>
            </w:pPr>
            <w:r w:rsidRPr="004215FF">
              <w:t>Please provide contact details of two clients (existing or former) that cOAlition S can contact for references.</w:t>
            </w:r>
          </w:p>
        </w:tc>
      </w:tr>
      <w:tr w:rsidR="004215FF" w:rsidRPr="004215FF" w14:paraId="58E38BB2" w14:textId="77777777" w:rsidTr="00522579">
        <w:trPr>
          <w:trHeight w:val="710"/>
        </w:trPr>
        <w:tc>
          <w:tcPr>
            <w:tcW w:w="5171" w:type="dxa"/>
          </w:tcPr>
          <w:p w14:paraId="1EBB2257" w14:textId="77777777" w:rsidR="004215FF" w:rsidRDefault="004215FF" w:rsidP="00996CA7">
            <w:pPr>
              <w:spacing w:before="120" w:after="120"/>
              <w:jc w:val="left"/>
            </w:pPr>
            <w:r w:rsidRPr="004215FF">
              <w:t>Reference 1</w:t>
            </w:r>
          </w:p>
          <w:sdt>
            <w:sdtPr>
              <w:id w:val="98223627"/>
              <w:placeholder>
                <w:docPart w:val="DefaultPlaceholder_-1854013440"/>
              </w:placeholder>
              <w:showingPlcHdr/>
            </w:sdtPr>
            <w:sdtEndPr/>
            <w:sdtContent>
              <w:p w14:paraId="5998060E" w14:textId="7B34A9B3" w:rsidR="00C75124" w:rsidRDefault="004D4796" w:rsidP="00996CA7">
                <w:pPr>
                  <w:spacing w:before="120" w:after="120"/>
                  <w:jc w:val="left"/>
                </w:pPr>
                <w:r w:rsidRPr="002A66B5">
                  <w:rPr>
                    <w:rStyle w:val="PlaceholderText"/>
                  </w:rPr>
                  <w:t>Click or tap here to enter text.</w:t>
                </w:r>
              </w:p>
            </w:sdtContent>
          </w:sdt>
          <w:p w14:paraId="70D46040" w14:textId="72559DEA" w:rsidR="004D4796" w:rsidRPr="004215FF" w:rsidRDefault="004D4796" w:rsidP="00996CA7">
            <w:pPr>
              <w:spacing w:before="120" w:after="120"/>
              <w:jc w:val="left"/>
            </w:pPr>
          </w:p>
        </w:tc>
        <w:tc>
          <w:tcPr>
            <w:tcW w:w="4457" w:type="dxa"/>
          </w:tcPr>
          <w:p w14:paraId="1E7D76DB" w14:textId="77777777" w:rsidR="004215FF" w:rsidRPr="004215FF" w:rsidRDefault="004215FF" w:rsidP="00996CA7">
            <w:pPr>
              <w:spacing w:before="120" w:after="120"/>
              <w:jc w:val="left"/>
            </w:pPr>
            <w:r w:rsidRPr="004215FF">
              <w:t>Reference 2:</w:t>
            </w:r>
          </w:p>
          <w:sdt>
            <w:sdtPr>
              <w:id w:val="93904288"/>
              <w:placeholder>
                <w:docPart w:val="DefaultPlaceholder_-1854013440"/>
              </w:placeholder>
              <w:showingPlcHdr/>
            </w:sdtPr>
            <w:sdtEndPr/>
            <w:sdtContent>
              <w:p w14:paraId="35ED7A6D" w14:textId="56FBF39F" w:rsidR="004215FF" w:rsidRDefault="004D4796" w:rsidP="00996CA7">
                <w:pPr>
                  <w:spacing w:before="120" w:after="120"/>
                  <w:jc w:val="left"/>
                </w:pPr>
                <w:r w:rsidRPr="002A66B5">
                  <w:rPr>
                    <w:rStyle w:val="PlaceholderText"/>
                  </w:rPr>
                  <w:t>Click or tap here to enter text.</w:t>
                </w:r>
              </w:p>
            </w:sdtContent>
          </w:sdt>
          <w:p w14:paraId="4E456FEC" w14:textId="382D1E3A" w:rsidR="004D4796" w:rsidRPr="004215FF" w:rsidRDefault="004D4796" w:rsidP="00996CA7">
            <w:pPr>
              <w:spacing w:before="120" w:after="120"/>
              <w:jc w:val="left"/>
            </w:pPr>
          </w:p>
        </w:tc>
      </w:tr>
    </w:tbl>
    <w:p w14:paraId="5891F828" w14:textId="1CD62FAD" w:rsidR="0059764D" w:rsidRPr="0059764D" w:rsidRDefault="0059764D" w:rsidP="00575F91">
      <w:pPr>
        <w:jc w:val="left"/>
        <w:rPr>
          <w:lang w:eastAsia="en-GB"/>
        </w:rPr>
      </w:pPr>
      <w:r w:rsidRPr="0059764D">
        <w:rPr>
          <w:lang w:eastAsia="en-GB"/>
        </w:rPr>
        <w:t xml:space="preserve"> </w:t>
      </w:r>
    </w:p>
    <w:sectPr w:rsidR="0059764D" w:rsidRPr="0059764D" w:rsidSect="0090479D">
      <w:headerReference w:type="default" r:id="rId12"/>
      <w:footerReference w:type="default" r:id="rId13"/>
      <w:type w:val="continuous"/>
      <w:pgSz w:w="11906" w:h="16838"/>
      <w:pgMar w:top="1418" w:right="1134" w:bottom="1418"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4B3914" w14:textId="77777777" w:rsidR="008328FF" w:rsidRDefault="008328FF" w:rsidP="00030E50">
      <w:r>
        <w:separator/>
      </w:r>
    </w:p>
  </w:endnote>
  <w:endnote w:type="continuationSeparator" w:id="0">
    <w:p w14:paraId="0D7629CD" w14:textId="77777777" w:rsidR="008328FF" w:rsidRDefault="008328FF" w:rsidP="00030E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45A94D" w14:textId="6DF7B2CD" w:rsidR="007C796C" w:rsidRPr="00F466E5" w:rsidRDefault="007C796C" w:rsidP="004353F3">
    <w:pPr>
      <w:rPr>
        <w:sz w:val="2"/>
        <w:szCs w:val="2"/>
      </w:rPr>
    </w:pPr>
  </w:p>
  <w:tbl>
    <w:tblPr>
      <w:tblW w:w="5154" w:type="pct"/>
      <w:tblCellMar>
        <w:left w:w="0" w:type="dxa"/>
        <w:right w:w="0" w:type="dxa"/>
      </w:tblCellMar>
      <w:tblLook w:val="04A0" w:firstRow="1" w:lastRow="0" w:firstColumn="1" w:lastColumn="0" w:noHBand="0" w:noVBand="1"/>
    </w:tblPr>
    <w:tblGrid>
      <w:gridCol w:w="3510"/>
      <w:gridCol w:w="3212"/>
      <w:gridCol w:w="3213"/>
    </w:tblGrid>
    <w:tr w:rsidR="007C796C" w:rsidRPr="000C23EB" w14:paraId="5DB019EE" w14:textId="77777777" w:rsidTr="000C23EB">
      <w:tc>
        <w:tcPr>
          <w:tcW w:w="3510" w:type="dxa"/>
          <w:shd w:val="clear" w:color="auto" w:fill="auto"/>
          <w:vAlign w:val="bottom"/>
        </w:tcPr>
        <w:p w14:paraId="207CBAE1" w14:textId="77777777" w:rsidR="007C796C" w:rsidRPr="000C23EB" w:rsidRDefault="007C796C" w:rsidP="000C23EB">
          <w:pPr>
            <w:tabs>
              <w:tab w:val="right" w:pos="9638"/>
            </w:tabs>
            <w:spacing w:before="0" w:after="0"/>
            <w:jc w:val="left"/>
            <w:rPr>
              <w:color w:val="EF7D00"/>
              <w:sz w:val="18"/>
            </w:rPr>
          </w:pPr>
          <w:proofErr w:type="spellStart"/>
          <w:r w:rsidRPr="000C23EB">
            <w:rPr>
              <w:color w:val="EF7D00"/>
              <w:sz w:val="18"/>
            </w:rPr>
            <w:t>cOAlition</w:t>
          </w:r>
          <w:proofErr w:type="spellEnd"/>
          <w:r w:rsidRPr="000C23EB">
            <w:rPr>
              <w:color w:val="EF7D00"/>
              <w:sz w:val="18"/>
            </w:rPr>
            <w:t xml:space="preserve"> S</w:t>
          </w:r>
        </w:p>
        <w:p w14:paraId="6C19FD49" w14:textId="77777777" w:rsidR="007C796C" w:rsidRPr="000C23EB" w:rsidRDefault="007C796C" w:rsidP="000C23EB">
          <w:pPr>
            <w:tabs>
              <w:tab w:val="right" w:pos="9638"/>
            </w:tabs>
            <w:spacing w:before="0" w:after="0"/>
            <w:jc w:val="left"/>
            <w:rPr>
              <w:color w:val="000000"/>
              <w:sz w:val="18"/>
            </w:rPr>
          </w:pPr>
          <w:r w:rsidRPr="000C23EB">
            <w:rPr>
              <w:color w:val="000000"/>
              <w:sz w:val="18"/>
            </w:rPr>
            <w:t xml:space="preserve">Hosted by the European Science Foundation        </w:t>
          </w:r>
        </w:p>
        <w:p w14:paraId="3C16D886" w14:textId="77777777" w:rsidR="007C796C" w:rsidRPr="000C23EB" w:rsidRDefault="007C796C" w:rsidP="000C23EB">
          <w:pPr>
            <w:tabs>
              <w:tab w:val="right" w:pos="9638"/>
            </w:tabs>
            <w:spacing w:before="0" w:after="0"/>
            <w:jc w:val="left"/>
            <w:rPr>
              <w:color w:val="000000"/>
              <w:sz w:val="18"/>
              <w:lang w:val="fr-FR"/>
            </w:rPr>
          </w:pPr>
          <w:r w:rsidRPr="000C23EB">
            <w:rPr>
              <w:color w:val="000000"/>
              <w:sz w:val="18"/>
              <w:lang w:val="fr-FR"/>
            </w:rPr>
            <w:t>1, Quai Lezay-</w:t>
          </w:r>
          <w:proofErr w:type="spellStart"/>
          <w:r w:rsidRPr="000C23EB">
            <w:rPr>
              <w:color w:val="000000"/>
              <w:sz w:val="18"/>
              <w:lang w:val="fr-FR"/>
            </w:rPr>
            <w:t>Marnésia</w:t>
          </w:r>
          <w:proofErr w:type="spellEnd"/>
        </w:p>
        <w:p w14:paraId="537D6206" w14:textId="77777777" w:rsidR="007C796C" w:rsidRPr="000C23EB" w:rsidRDefault="007C796C" w:rsidP="000C23EB">
          <w:pPr>
            <w:tabs>
              <w:tab w:val="right" w:pos="9638"/>
            </w:tabs>
            <w:spacing w:before="0" w:after="0"/>
            <w:jc w:val="left"/>
            <w:rPr>
              <w:color w:val="000000"/>
              <w:sz w:val="18"/>
              <w:lang w:val="fr-BE"/>
            </w:rPr>
          </w:pPr>
          <w:r w:rsidRPr="000C23EB">
            <w:rPr>
              <w:color w:val="000000"/>
              <w:sz w:val="18"/>
              <w:lang w:val="fr-BE"/>
            </w:rPr>
            <w:t>67080 Strasbourg</w:t>
          </w:r>
        </w:p>
        <w:p w14:paraId="0C2655C0" w14:textId="77777777" w:rsidR="007C796C" w:rsidRPr="000C23EB" w:rsidRDefault="007C796C" w:rsidP="000C23EB">
          <w:pPr>
            <w:tabs>
              <w:tab w:val="right" w:pos="9638"/>
            </w:tabs>
            <w:spacing w:before="0" w:after="0"/>
            <w:jc w:val="left"/>
            <w:rPr>
              <w:color w:val="000000"/>
              <w:sz w:val="18"/>
              <w:lang w:val="fr-BE"/>
            </w:rPr>
          </w:pPr>
          <w:r w:rsidRPr="000C23EB">
            <w:rPr>
              <w:color w:val="000000"/>
              <w:sz w:val="18"/>
              <w:lang w:val="fr-BE"/>
            </w:rPr>
            <w:t>France</w:t>
          </w:r>
        </w:p>
      </w:tc>
      <w:tc>
        <w:tcPr>
          <w:tcW w:w="3212" w:type="dxa"/>
          <w:shd w:val="clear" w:color="auto" w:fill="auto"/>
          <w:vAlign w:val="bottom"/>
        </w:tcPr>
        <w:p w14:paraId="35B46ADC" w14:textId="77777777" w:rsidR="007C796C" w:rsidRPr="000C23EB" w:rsidRDefault="007C796C" w:rsidP="000C23EB">
          <w:pPr>
            <w:tabs>
              <w:tab w:val="right" w:pos="9638"/>
            </w:tabs>
            <w:spacing w:before="0" w:after="0"/>
            <w:jc w:val="left"/>
            <w:rPr>
              <w:color w:val="000000"/>
              <w:sz w:val="18"/>
            </w:rPr>
          </w:pPr>
          <w:r w:rsidRPr="000C23EB">
            <w:rPr>
              <w:color w:val="000000"/>
              <w:sz w:val="18"/>
            </w:rPr>
            <w:t>Tel:  +33 (0)3 88 76 71 00</w:t>
          </w:r>
        </w:p>
        <w:p w14:paraId="65745808" w14:textId="77777777" w:rsidR="007C796C" w:rsidRPr="000C23EB" w:rsidRDefault="007C796C" w:rsidP="000C23EB">
          <w:pPr>
            <w:tabs>
              <w:tab w:val="right" w:pos="9638"/>
            </w:tabs>
            <w:spacing w:before="0" w:after="0"/>
            <w:jc w:val="left"/>
            <w:rPr>
              <w:color w:val="000000"/>
              <w:sz w:val="18"/>
            </w:rPr>
          </w:pPr>
          <w:r w:rsidRPr="000C23EB">
            <w:rPr>
              <w:color w:val="000000"/>
              <w:sz w:val="18"/>
            </w:rPr>
            <w:t xml:space="preserve">Fax: +33 (0)3 88 37 05 32 </w:t>
          </w:r>
        </w:p>
        <w:p w14:paraId="3B620A24" w14:textId="77777777" w:rsidR="007C796C" w:rsidRPr="000C23EB" w:rsidRDefault="008328FF" w:rsidP="000C23EB">
          <w:pPr>
            <w:tabs>
              <w:tab w:val="right" w:pos="9638"/>
            </w:tabs>
            <w:spacing w:before="0" w:after="0"/>
            <w:jc w:val="left"/>
            <w:rPr>
              <w:color w:val="000000"/>
              <w:sz w:val="18"/>
            </w:rPr>
          </w:pPr>
          <w:hyperlink r:id="rId1" w:history="1">
            <w:r w:rsidR="007C796C" w:rsidRPr="000C23EB">
              <w:rPr>
                <w:rStyle w:val="Hyperlink"/>
                <w:sz w:val="18"/>
              </w:rPr>
              <w:t>info@coalition-s.org</w:t>
            </w:r>
          </w:hyperlink>
        </w:p>
        <w:p w14:paraId="3B2BDBBF" w14:textId="77777777" w:rsidR="007C796C" w:rsidRPr="000C23EB" w:rsidRDefault="008328FF" w:rsidP="000C23EB">
          <w:pPr>
            <w:tabs>
              <w:tab w:val="right" w:pos="9638"/>
            </w:tabs>
            <w:spacing w:before="0" w:after="0"/>
            <w:jc w:val="left"/>
            <w:rPr>
              <w:color w:val="000000"/>
              <w:sz w:val="18"/>
            </w:rPr>
          </w:pPr>
          <w:hyperlink r:id="rId2" w:history="1">
            <w:r w:rsidR="007C796C" w:rsidRPr="000C23EB">
              <w:rPr>
                <w:rStyle w:val="Hyperlink"/>
                <w:sz w:val="18"/>
              </w:rPr>
              <w:t>www.coalition-s.org</w:t>
            </w:r>
          </w:hyperlink>
          <w:r w:rsidR="007C796C" w:rsidRPr="000C23EB">
            <w:rPr>
              <w:color w:val="000000"/>
              <w:sz w:val="18"/>
            </w:rPr>
            <w:t xml:space="preserve"> </w:t>
          </w:r>
        </w:p>
      </w:tc>
      <w:tc>
        <w:tcPr>
          <w:tcW w:w="3213" w:type="dxa"/>
          <w:shd w:val="clear" w:color="auto" w:fill="auto"/>
          <w:vAlign w:val="bottom"/>
        </w:tcPr>
        <w:p w14:paraId="1C9A11F8" w14:textId="77777777" w:rsidR="007C796C" w:rsidRPr="000C23EB" w:rsidRDefault="007C796C" w:rsidP="000C23EB">
          <w:pPr>
            <w:tabs>
              <w:tab w:val="right" w:pos="9638"/>
            </w:tabs>
            <w:spacing w:before="0" w:after="0"/>
            <w:jc w:val="right"/>
            <w:rPr>
              <w:color w:val="000000"/>
              <w:sz w:val="18"/>
            </w:rPr>
          </w:pPr>
          <w:r w:rsidRPr="000C23EB">
            <w:rPr>
              <w:color w:val="000000"/>
              <w:sz w:val="18"/>
            </w:rPr>
            <w:fldChar w:fldCharType="begin"/>
          </w:r>
          <w:r w:rsidRPr="000C23EB">
            <w:rPr>
              <w:color w:val="000000"/>
              <w:sz w:val="18"/>
            </w:rPr>
            <w:instrText xml:space="preserve"> PAGE   \* MERGEFORMAT </w:instrText>
          </w:r>
          <w:r w:rsidRPr="000C23EB">
            <w:rPr>
              <w:color w:val="000000"/>
              <w:sz w:val="18"/>
            </w:rPr>
            <w:fldChar w:fldCharType="separate"/>
          </w:r>
          <w:r w:rsidRPr="000C23EB">
            <w:rPr>
              <w:noProof/>
              <w:color w:val="000000"/>
              <w:sz w:val="18"/>
            </w:rPr>
            <w:t>1</w:t>
          </w:r>
          <w:r w:rsidRPr="000C23EB">
            <w:rPr>
              <w:noProof/>
              <w:color w:val="000000"/>
              <w:sz w:val="18"/>
            </w:rPr>
            <w:fldChar w:fldCharType="end"/>
          </w:r>
        </w:p>
      </w:tc>
    </w:tr>
  </w:tbl>
  <w:p w14:paraId="47DF9A33" w14:textId="77777777" w:rsidR="007C796C" w:rsidRPr="000C23EB" w:rsidRDefault="007C796C" w:rsidP="00512D3C">
    <w:pPr>
      <w:tabs>
        <w:tab w:val="right" w:pos="9638"/>
      </w:tabs>
      <w:spacing w:before="0" w:after="0"/>
      <w:jc w:val="left"/>
      <w:rPr>
        <w:color w:val="000000"/>
        <w:sz w:val="12"/>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ED1534" w14:textId="77777777" w:rsidR="008328FF" w:rsidRDefault="008328FF" w:rsidP="00030E50">
      <w:r>
        <w:separator/>
      </w:r>
    </w:p>
  </w:footnote>
  <w:footnote w:type="continuationSeparator" w:id="0">
    <w:p w14:paraId="77AE57B8" w14:textId="77777777" w:rsidR="008328FF" w:rsidRDefault="008328FF" w:rsidP="00030E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01E51A" w14:textId="1148629E" w:rsidR="007C796C" w:rsidRDefault="007C796C" w:rsidP="00030E50">
    <w:pPr>
      <w:pStyle w:val="Header"/>
    </w:pPr>
    <w:r>
      <w:rPr>
        <w:noProof/>
      </w:rPr>
      <w:drawing>
        <wp:anchor distT="0" distB="0" distL="114300" distR="114300" simplePos="0" relativeHeight="251661312" behindDoc="0" locked="1" layoutInCell="1" allowOverlap="0" wp14:anchorId="3CA0266E" wp14:editId="5C294AAB">
          <wp:simplePos x="0" y="0"/>
          <wp:positionH relativeFrom="margin">
            <wp:posOffset>-233680</wp:posOffset>
          </wp:positionH>
          <wp:positionV relativeFrom="margin">
            <wp:posOffset>-1087120</wp:posOffset>
          </wp:positionV>
          <wp:extent cx="2286000" cy="967740"/>
          <wp:effectExtent l="0" t="0" r="0" b="0"/>
          <wp:wrapSquare wrapText="bothSides"/>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rotWithShape="1">
                  <a:blip r:embed="rId1">
                    <a:extLst>
                      <a:ext uri="{28A0092B-C50C-407E-A947-70E740481C1C}">
                        <a14:useLocalDpi xmlns:a14="http://schemas.microsoft.com/office/drawing/2010/main" val="0"/>
                      </a:ext>
                    </a:extLst>
                  </a:blip>
                  <a:srcRect l="5576" t="9407" r="5553" b="12445"/>
                  <a:stretch/>
                </pic:blipFill>
                <pic:spPr bwMode="auto">
                  <a:xfrm>
                    <a:off x="0" y="0"/>
                    <a:ext cx="2286000" cy="96774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2BBD634" w14:textId="77777777" w:rsidR="007C796C" w:rsidRDefault="007C796C" w:rsidP="00030E50">
    <w:pPr>
      <w:pStyle w:val="Header"/>
    </w:pPr>
  </w:p>
  <w:p w14:paraId="3021C983" w14:textId="77777777" w:rsidR="007C796C" w:rsidRDefault="007C796C" w:rsidP="00030E50">
    <w:pPr>
      <w:pStyle w:val="Header"/>
    </w:pPr>
  </w:p>
  <w:p w14:paraId="50AECA33" w14:textId="2E45357D" w:rsidR="007C796C" w:rsidRPr="00030E50" w:rsidRDefault="007C796C" w:rsidP="00030E50">
    <w:pPr>
      <w:pStyle w:val="Header"/>
    </w:pPr>
    <w:r>
      <w:rPr>
        <w:noProof/>
      </w:rPr>
      <w:drawing>
        <wp:anchor distT="0" distB="0" distL="114300" distR="114300" simplePos="0" relativeHeight="251660288" behindDoc="0" locked="0" layoutInCell="1" allowOverlap="1" wp14:anchorId="3013B12A" wp14:editId="685963AF">
          <wp:simplePos x="0" y="0"/>
          <wp:positionH relativeFrom="margin">
            <wp:posOffset>6226</wp:posOffset>
          </wp:positionH>
          <wp:positionV relativeFrom="margin">
            <wp:posOffset>-7540891</wp:posOffset>
          </wp:positionV>
          <wp:extent cx="2809240" cy="1352550"/>
          <wp:effectExtent l="0" t="0" r="0"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809240" cy="1352550"/>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1" locked="0" layoutInCell="1" allowOverlap="1" wp14:anchorId="0E2C17BE" wp14:editId="4ECEE350">
          <wp:simplePos x="0" y="0"/>
          <wp:positionH relativeFrom="column">
            <wp:posOffset>-1057275</wp:posOffset>
          </wp:positionH>
          <wp:positionV relativeFrom="page">
            <wp:posOffset>1225550</wp:posOffset>
          </wp:positionV>
          <wp:extent cx="8229600" cy="8229600"/>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8229600" cy="82296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86FF8"/>
    <w:multiLevelType w:val="hybridMultilevel"/>
    <w:tmpl w:val="E9F4D10A"/>
    <w:lvl w:ilvl="0" w:tplc="DCE03CE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2B2213F"/>
    <w:multiLevelType w:val="multilevel"/>
    <w:tmpl w:val="D69A545E"/>
    <w:styleLink w:val="Style1"/>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3F75A2C"/>
    <w:multiLevelType w:val="hybridMultilevel"/>
    <w:tmpl w:val="A1DAD488"/>
    <w:lvl w:ilvl="0" w:tplc="D3D65CA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8775F95"/>
    <w:multiLevelType w:val="hybridMultilevel"/>
    <w:tmpl w:val="A1DAD488"/>
    <w:lvl w:ilvl="0" w:tplc="D3D65CA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F3941F6"/>
    <w:multiLevelType w:val="hybridMultilevel"/>
    <w:tmpl w:val="A1DAD488"/>
    <w:lvl w:ilvl="0" w:tplc="D3D65CA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2114C6A"/>
    <w:multiLevelType w:val="multilevel"/>
    <w:tmpl w:val="2368AEBC"/>
    <w:lvl w:ilvl="0">
      <w:start w:val="1"/>
      <w:numFmt w:val="lowerRoman"/>
      <w:lvlText w:val="(%1)"/>
      <w:lvlJc w:val="left"/>
      <w:pPr>
        <w:ind w:left="288" w:hanging="144"/>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 w15:restartNumberingAfterBreak="0">
    <w:nsid w:val="18DC61D7"/>
    <w:multiLevelType w:val="multilevel"/>
    <w:tmpl w:val="0409001D"/>
    <w:styleLink w:val="Style2"/>
    <w:lvl w:ilvl="0">
      <w:start w:val="4"/>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1AC06529"/>
    <w:multiLevelType w:val="hybridMultilevel"/>
    <w:tmpl w:val="A3CC3410"/>
    <w:lvl w:ilvl="0" w:tplc="487E838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BCA59DC"/>
    <w:multiLevelType w:val="multilevel"/>
    <w:tmpl w:val="2368AEBC"/>
    <w:lvl w:ilvl="0">
      <w:start w:val="1"/>
      <w:numFmt w:val="lowerRoman"/>
      <w:lvlText w:val="(%1)"/>
      <w:lvlJc w:val="left"/>
      <w:pPr>
        <w:ind w:left="288" w:hanging="144"/>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 w15:restartNumberingAfterBreak="0">
    <w:nsid w:val="1D631041"/>
    <w:multiLevelType w:val="hybridMultilevel"/>
    <w:tmpl w:val="6FA22D24"/>
    <w:lvl w:ilvl="0" w:tplc="CD5CB94C">
      <w:start w:val="5"/>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31751E2"/>
    <w:multiLevelType w:val="hybridMultilevel"/>
    <w:tmpl w:val="71A67A2C"/>
    <w:lvl w:ilvl="0" w:tplc="A672D03C">
      <w:start w:val="1"/>
      <w:numFmt w:val="lowerRoman"/>
      <w:lvlText w:val="(%1)"/>
      <w:lvlJc w:val="left"/>
      <w:pPr>
        <w:ind w:left="1080" w:hanging="720"/>
      </w:pPr>
      <w:rPr>
        <w:rFonts w:hint="default"/>
      </w:rPr>
    </w:lvl>
    <w:lvl w:ilvl="1" w:tplc="8D10488C">
      <w:start w:val="1"/>
      <w:numFmt w:val="lowerRoman"/>
      <w:lvlText w:val="%2)"/>
      <w:lvlJc w:val="left"/>
      <w:pPr>
        <w:ind w:left="1800" w:hanging="72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3C61D9A"/>
    <w:multiLevelType w:val="hybridMultilevel"/>
    <w:tmpl w:val="8A9E3BB8"/>
    <w:lvl w:ilvl="0" w:tplc="7EBA05B0">
      <w:start w:val="1"/>
      <w:numFmt w:val="lowerRoman"/>
      <w:lvlText w:val="(%1)"/>
      <w:lvlJc w:val="left"/>
      <w:pPr>
        <w:ind w:left="720" w:hanging="360"/>
      </w:pPr>
      <w:rPr>
        <w:rFonts w:hint="default"/>
      </w:rPr>
    </w:lvl>
    <w:lvl w:ilvl="1" w:tplc="A672D03C">
      <w:start w:val="1"/>
      <w:numFmt w:val="lowerRoman"/>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05202A4"/>
    <w:multiLevelType w:val="multilevel"/>
    <w:tmpl w:val="2368AEBC"/>
    <w:lvl w:ilvl="0">
      <w:start w:val="1"/>
      <w:numFmt w:val="lowerRoman"/>
      <w:lvlText w:val="(%1)"/>
      <w:lvlJc w:val="left"/>
      <w:pPr>
        <w:ind w:left="288" w:hanging="144"/>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3" w15:restartNumberingAfterBreak="0">
    <w:nsid w:val="324A0431"/>
    <w:multiLevelType w:val="multilevel"/>
    <w:tmpl w:val="2368AEBC"/>
    <w:lvl w:ilvl="0">
      <w:start w:val="1"/>
      <w:numFmt w:val="lowerRoman"/>
      <w:lvlText w:val="(%1)"/>
      <w:lvlJc w:val="left"/>
      <w:pPr>
        <w:ind w:left="288" w:hanging="144"/>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4" w15:restartNumberingAfterBreak="0">
    <w:nsid w:val="34107B48"/>
    <w:multiLevelType w:val="hybridMultilevel"/>
    <w:tmpl w:val="4F40DC56"/>
    <w:lvl w:ilvl="0" w:tplc="57DA9A0E">
      <w:start w:val="1"/>
      <w:numFmt w:val="bullet"/>
      <w:pStyle w:val="ListParagraph"/>
      <w:lvlText w:val=""/>
      <w:lvlJc w:val="left"/>
      <w:pPr>
        <w:ind w:left="360" w:hanging="360"/>
      </w:pPr>
      <w:rPr>
        <w:rFonts w:ascii="Symbol" w:hAnsi="Symbol" w:hint="default"/>
        <w:b w:val="0"/>
        <w:i w:val="0"/>
        <w:color w:val="EF7D00"/>
        <w:u w:val="none"/>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353D12C9"/>
    <w:multiLevelType w:val="multilevel"/>
    <w:tmpl w:val="D87A41BE"/>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354E25D5"/>
    <w:multiLevelType w:val="hybridMultilevel"/>
    <w:tmpl w:val="D4AE8D18"/>
    <w:lvl w:ilvl="0" w:tplc="C7F246C2">
      <w:start w:val="1"/>
      <w:numFmt w:val="lowerRoman"/>
      <w:lvlText w:val="(%1)"/>
      <w:lvlJc w:val="left"/>
      <w:pPr>
        <w:ind w:left="1080" w:hanging="720"/>
      </w:pPr>
      <w:rPr>
        <w:rFonts w:hint="default"/>
        <w: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7562209"/>
    <w:multiLevelType w:val="multilevel"/>
    <w:tmpl w:val="D69A545E"/>
    <w:numStyleLink w:val="Style1"/>
  </w:abstractNum>
  <w:abstractNum w:abstractNumId="18" w15:restartNumberingAfterBreak="0">
    <w:nsid w:val="3A3D70D5"/>
    <w:multiLevelType w:val="hybridMultilevel"/>
    <w:tmpl w:val="44DAE43E"/>
    <w:lvl w:ilvl="0" w:tplc="33F48D6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BB968F1"/>
    <w:multiLevelType w:val="multilevel"/>
    <w:tmpl w:val="BC2464BE"/>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3CAE289F"/>
    <w:multiLevelType w:val="multilevel"/>
    <w:tmpl w:val="2368AEBC"/>
    <w:lvl w:ilvl="0">
      <w:start w:val="1"/>
      <w:numFmt w:val="lowerRoman"/>
      <w:lvlText w:val="(%1)"/>
      <w:lvlJc w:val="left"/>
      <w:pPr>
        <w:ind w:left="288" w:hanging="144"/>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1" w15:restartNumberingAfterBreak="0">
    <w:nsid w:val="43B06E46"/>
    <w:multiLevelType w:val="hybridMultilevel"/>
    <w:tmpl w:val="8B8E543A"/>
    <w:lvl w:ilvl="0" w:tplc="9B769D5E">
      <w:start w:val="1"/>
      <w:numFmt w:val="lowerRoman"/>
      <w:lvlText w:val="(%1)"/>
      <w:lvlJc w:val="left"/>
      <w:pPr>
        <w:ind w:left="1080" w:hanging="720"/>
      </w:pPr>
      <w:rPr>
        <w:rFonts w:hint="default"/>
        <w:i/>
        <w:i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8977FC2"/>
    <w:multiLevelType w:val="multilevel"/>
    <w:tmpl w:val="70481398"/>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4AC5237B"/>
    <w:multiLevelType w:val="multilevel"/>
    <w:tmpl w:val="2368AEBC"/>
    <w:lvl w:ilvl="0">
      <w:start w:val="1"/>
      <w:numFmt w:val="lowerRoman"/>
      <w:lvlText w:val="(%1)"/>
      <w:lvlJc w:val="left"/>
      <w:pPr>
        <w:ind w:left="288" w:hanging="144"/>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4" w15:restartNumberingAfterBreak="0">
    <w:nsid w:val="50260404"/>
    <w:multiLevelType w:val="multilevel"/>
    <w:tmpl w:val="6ED69DFA"/>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b w:val="0"/>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50C5537E"/>
    <w:multiLevelType w:val="multilevel"/>
    <w:tmpl w:val="4278463C"/>
    <w:lvl w:ilvl="0">
      <w:start w:val="1"/>
      <w:numFmt w:val="decimal"/>
      <w:lvlText w:val="%1."/>
      <w:lvlJc w:val="left"/>
      <w:pPr>
        <w:ind w:left="720" w:hanging="360"/>
      </w:pPr>
      <w:rPr>
        <w:rFonts w:hint="default"/>
        <w:b/>
      </w:rPr>
    </w:lvl>
    <w:lvl w:ilvl="1">
      <w:start w:val="6"/>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6" w15:restartNumberingAfterBreak="0">
    <w:nsid w:val="58B55934"/>
    <w:multiLevelType w:val="multilevel"/>
    <w:tmpl w:val="26B2D7F0"/>
    <w:lvl w:ilvl="0">
      <w:start w:val="1"/>
      <w:numFmt w:val="decimal"/>
      <w:lvlText w:val="%1."/>
      <w:lvlJc w:val="left"/>
      <w:pPr>
        <w:ind w:left="360" w:hanging="360"/>
      </w:pPr>
      <w:rPr>
        <w:rFonts w:hint="default"/>
      </w:rPr>
    </w:lvl>
    <w:lvl w:ilvl="1">
      <w:start w:val="1"/>
      <w:numFmt w:val="decimal"/>
      <w:lvlText w:val="%1.%2."/>
      <w:lvlJc w:val="left"/>
      <w:pPr>
        <w:ind w:left="360" w:firstLine="0"/>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5A856F64"/>
    <w:multiLevelType w:val="hybridMultilevel"/>
    <w:tmpl w:val="EE82B6FC"/>
    <w:lvl w:ilvl="0" w:tplc="C180E0E2">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5FC430A4"/>
    <w:multiLevelType w:val="hybridMultilevel"/>
    <w:tmpl w:val="7A36E4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3446C41"/>
    <w:multiLevelType w:val="hybridMultilevel"/>
    <w:tmpl w:val="06288688"/>
    <w:lvl w:ilvl="0" w:tplc="ECAAB69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658C7664"/>
    <w:multiLevelType w:val="hybridMultilevel"/>
    <w:tmpl w:val="EE82B6FC"/>
    <w:lvl w:ilvl="0" w:tplc="C180E0E2">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68472A8E"/>
    <w:multiLevelType w:val="multilevel"/>
    <w:tmpl w:val="5B16CFF0"/>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6CE56C4C"/>
    <w:multiLevelType w:val="multilevel"/>
    <w:tmpl w:val="2368AEBC"/>
    <w:lvl w:ilvl="0">
      <w:start w:val="1"/>
      <w:numFmt w:val="lowerRoman"/>
      <w:lvlText w:val="(%1)"/>
      <w:lvlJc w:val="left"/>
      <w:pPr>
        <w:ind w:left="288" w:hanging="144"/>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3" w15:restartNumberingAfterBreak="0">
    <w:nsid w:val="6D256478"/>
    <w:multiLevelType w:val="hybridMultilevel"/>
    <w:tmpl w:val="3200A0EE"/>
    <w:lvl w:ilvl="0" w:tplc="C180E0E2">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6E7D7958"/>
    <w:multiLevelType w:val="hybridMultilevel"/>
    <w:tmpl w:val="EE82B6FC"/>
    <w:lvl w:ilvl="0" w:tplc="C180E0E2">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70326B4A"/>
    <w:multiLevelType w:val="hybridMultilevel"/>
    <w:tmpl w:val="861A2394"/>
    <w:lvl w:ilvl="0" w:tplc="91A8436A">
      <w:start w:val="1"/>
      <w:numFmt w:val="lowerRoman"/>
      <w:lvlText w:val="(%1)"/>
      <w:lvlJc w:val="left"/>
      <w:pPr>
        <w:ind w:left="1080" w:hanging="720"/>
      </w:pPr>
      <w:rPr>
        <w:rFonts w:hint="default"/>
        <w: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08A2892"/>
    <w:multiLevelType w:val="hybridMultilevel"/>
    <w:tmpl w:val="69BCE4BC"/>
    <w:lvl w:ilvl="0" w:tplc="C180E0E2">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1A10FE4"/>
    <w:multiLevelType w:val="multilevel"/>
    <w:tmpl w:val="2C681612"/>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8" w15:restartNumberingAfterBreak="0">
    <w:nsid w:val="741B101B"/>
    <w:multiLevelType w:val="multilevel"/>
    <w:tmpl w:val="2368AEBC"/>
    <w:lvl w:ilvl="0">
      <w:start w:val="1"/>
      <w:numFmt w:val="lowerRoman"/>
      <w:lvlText w:val="(%1)"/>
      <w:lvlJc w:val="left"/>
      <w:pPr>
        <w:ind w:left="288" w:hanging="144"/>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9" w15:restartNumberingAfterBreak="0">
    <w:nsid w:val="74CF7C1E"/>
    <w:multiLevelType w:val="multilevel"/>
    <w:tmpl w:val="2368AEBC"/>
    <w:lvl w:ilvl="0">
      <w:start w:val="1"/>
      <w:numFmt w:val="lowerRoman"/>
      <w:lvlText w:val="(%1)"/>
      <w:lvlJc w:val="left"/>
      <w:pPr>
        <w:ind w:left="288" w:hanging="144"/>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0" w15:restartNumberingAfterBreak="0">
    <w:nsid w:val="757D10F5"/>
    <w:multiLevelType w:val="multilevel"/>
    <w:tmpl w:val="71182804"/>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1" w15:restartNumberingAfterBreak="0">
    <w:nsid w:val="7A770BF3"/>
    <w:multiLevelType w:val="multilevel"/>
    <w:tmpl w:val="2368AEBC"/>
    <w:lvl w:ilvl="0">
      <w:start w:val="1"/>
      <w:numFmt w:val="lowerRoman"/>
      <w:lvlText w:val="(%1)"/>
      <w:lvlJc w:val="left"/>
      <w:pPr>
        <w:ind w:left="288" w:hanging="144"/>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abstractNumId w:val="14"/>
  </w:num>
  <w:num w:numId="2">
    <w:abstractNumId w:val="25"/>
  </w:num>
  <w:num w:numId="3">
    <w:abstractNumId w:val="27"/>
  </w:num>
  <w:num w:numId="4">
    <w:abstractNumId w:val="0"/>
  </w:num>
  <w:num w:numId="5">
    <w:abstractNumId w:val="21"/>
  </w:num>
  <w:num w:numId="6">
    <w:abstractNumId w:val="18"/>
  </w:num>
  <w:num w:numId="7">
    <w:abstractNumId w:val="10"/>
  </w:num>
  <w:num w:numId="8">
    <w:abstractNumId w:val="35"/>
  </w:num>
  <w:num w:numId="9">
    <w:abstractNumId w:val="16"/>
  </w:num>
  <w:num w:numId="10">
    <w:abstractNumId w:val="29"/>
  </w:num>
  <w:num w:numId="11">
    <w:abstractNumId w:val="26"/>
  </w:num>
  <w:num w:numId="12">
    <w:abstractNumId w:val="37"/>
  </w:num>
  <w:num w:numId="13">
    <w:abstractNumId w:val="17"/>
  </w:num>
  <w:num w:numId="14">
    <w:abstractNumId w:val="1"/>
  </w:num>
  <w:num w:numId="15">
    <w:abstractNumId w:val="6"/>
  </w:num>
  <w:num w:numId="16">
    <w:abstractNumId w:val="22"/>
  </w:num>
  <w:num w:numId="17">
    <w:abstractNumId w:val="40"/>
  </w:num>
  <w:num w:numId="18">
    <w:abstractNumId w:val="19"/>
  </w:num>
  <w:num w:numId="19">
    <w:abstractNumId w:val="24"/>
  </w:num>
  <w:num w:numId="20">
    <w:abstractNumId w:val="15"/>
  </w:num>
  <w:num w:numId="21">
    <w:abstractNumId w:val="31"/>
  </w:num>
  <w:num w:numId="22">
    <w:abstractNumId w:val="11"/>
  </w:num>
  <w:num w:numId="23">
    <w:abstractNumId w:val="28"/>
  </w:num>
  <w:num w:numId="24">
    <w:abstractNumId w:val="34"/>
  </w:num>
  <w:num w:numId="25">
    <w:abstractNumId w:val="7"/>
  </w:num>
  <w:num w:numId="26">
    <w:abstractNumId w:val="3"/>
  </w:num>
  <w:num w:numId="27">
    <w:abstractNumId w:val="23"/>
  </w:num>
  <w:num w:numId="28">
    <w:abstractNumId w:val="4"/>
  </w:num>
  <w:num w:numId="29">
    <w:abstractNumId w:val="2"/>
  </w:num>
  <w:num w:numId="30">
    <w:abstractNumId w:val="30"/>
  </w:num>
  <w:num w:numId="31">
    <w:abstractNumId w:val="33"/>
  </w:num>
  <w:num w:numId="32">
    <w:abstractNumId w:val="36"/>
  </w:num>
  <w:num w:numId="33">
    <w:abstractNumId w:val="9"/>
  </w:num>
  <w:num w:numId="34">
    <w:abstractNumId w:val="5"/>
  </w:num>
  <w:num w:numId="35">
    <w:abstractNumId w:val="12"/>
  </w:num>
  <w:num w:numId="36">
    <w:abstractNumId w:val="38"/>
  </w:num>
  <w:num w:numId="37">
    <w:abstractNumId w:val="20"/>
  </w:num>
  <w:num w:numId="38">
    <w:abstractNumId w:val="39"/>
  </w:num>
  <w:num w:numId="39">
    <w:abstractNumId w:val="32"/>
  </w:num>
  <w:num w:numId="40">
    <w:abstractNumId w:val="13"/>
  </w:num>
  <w:num w:numId="41">
    <w:abstractNumId w:val="41"/>
  </w:num>
  <w:num w:numId="42">
    <w:abstractNumId w:val="8"/>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ocumentProtection w:edit="forms" w:enforcement="1" w:cryptProviderType="rsaAES" w:cryptAlgorithmClass="hash" w:cryptAlgorithmType="typeAny" w:cryptAlgorithmSid="14" w:cryptSpinCount="100000" w:hash="F4iAfhofJV00TJLBcCcXf16yTSugTIrxX1X7RBTW+RXb4L+9MhXYI7hsdSX2JDIJlDfzdSUcQ1CpjM6jN08a4g==" w:salt="OkCFcxFXVnKjNoMXj+UDqA=="/>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jU1MbcwNTI3MTQxNjVQ0lEKTi0uzszPAykwNK0FAFh2gtotAAAA"/>
  </w:docVars>
  <w:rsids>
    <w:rsidRoot w:val="00FB26A6"/>
    <w:rsid w:val="00000716"/>
    <w:rsid w:val="00024C53"/>
    <w:rsid w:val="00027EBC"/>
    <w:rsid w:val="00030E50"/>
    <w:rsid w:val="00032CD4"/>
    <w:rsid w:val="00034135"/>
    <w:rsid w:val="00036402"/>
    <w:rsid w:val="00040C58"/>
    <w:rsid w:val="000426BD"/>
    <w:rsid w:val="00052665"/>
    <w:rsid w:val="00062F16"/>
    <w:rsid w:val="000651D7"/>
    <w:rsid w:val="0007789E"/>
    <w:rsid w:val="00077A00"/>
    <w:rsid w:val="000825B0"/>
    <w:rsid w:val="00083F78"/>
    <w:rsid w:val="00084702"/>
    <w:rsid w:val="00086B74"/>
    <w:rsid w:val="0009018F"/>
    <w:rsid w:val="00092C74"/>
    <w:rsid w:val="000930B6"/>
    <w:rsid w:val="00095627"/>
    <w:rsid w:val="000A3FCB"/>
    <w:rsid w:val="000A6075"/>
    <w:rsid w:val="000B23DD"/>
    <w:rsid w:val="000B2A92"/>
    <w:rsid w:val="000B653A"/>
    <w:rsid w:val="000C23EB"/>
    <w:rsid w:val="000C248C"/>
    <w:rsid w:val="000C3EB2"/>
    <w:rsid w:val="000C4180"/>
    <w:rsid w:val="000D32C4"/>
    <w:rsid w:val="000D66EA"/>
    <w:rsid w:val="000E41EC"/>
    <w:rsid w:val="000F02E1"/>
    <w:rsid w:val="000F4601"/>
    <w:rsid w:val="00101B71"/>
    <w:rsid w:val="001029CD"/>
    <w:rsid w:val="001031BB"/>
    <w:rsid w:val="001046CA"/>
    <w:rsid w:val="00114368"/>
    <w:rsid w:val="001150B6"/>
    <w:rsid w:val="00120618"/>
    <w:rsid w:val="00123BEF"/>
    <w:rsid w:val="00125CAF"/>
    <w:rsid w:val="0013730B"/>
    <w:rsid w:val="0014109E"/>
    <w:rsid w:val="001455BE"/>
    <w:rsid w:val="00145C85"/>
    <w:rsid w:val="00146EB2"/>
    <w:rsid w:val="00147337"/>
    <w:rsid w:val="00167D45"/>
    <w:rsid w:val="00170DA6"/>
    <w:rsid w:val="001717AC"/>
    <w:rsid w:val="00175281"/>
    <w:rsid w:val="0017552D"/>
    <w:rsid w:val="00175690"/>
    <w:rsid w:val="00175D2E"/>
    <w:rsid w:val="00185E6D"/>
    <w:rsid w:val="00186876"/>
    <w:rsid w:val="0018727D"/>
    <w:rsid w:val="00191782"/>
    <w:rsid w:val="00191D60"/>
    <w:rsid w:val="00195A08"/>
    <w:rsid w:val="001C1ABD"/>
    <w:rsid w:val="001D47D3"/>
    <w:rsid w:val="001D64C5"/>
    <w:rsid w:val="001E16DC"/>
    <w:rsid w:val="001F0128"/>
    <w:rsid w:val="001F3C2F"/>
    <w:rsid w:val="00212E14"/>
    <w:rsid w:val="00216F5C"/>
    <w:rsid w:val="00221E5C"/>
    <w:rsid w:val="002232CE"/>
    <w:rsid w:val="00225E95"/>
    <w:rsid w:val="00227E2A"/>
    <w:rsid w:val="00251F53"/>
    <w:rsid w:val="002520DB"/>
    <w:rsid w:val="00257145"/>
    <w:rsid w:val="00283C78"/>
    <w:rsid w:val="00285095"/>
    <w:rsid w:val="00295AE9"/>
    <w:rsid w:val="00295D96"/>
    <w:rsid w:val="002A2711"/>
    <w:rsid w:val="002A5847"/>
    <w:rsid w:val="002B1C25"/>
    <w:rsid w:val="002B7238"/>
    <w:rsid w:val="002D2777"/>
    <w:rsid w:val="002D2788"/>
    <w:rsid w:val="002D56A7"/>
    <w:rsid w:val="002E5CD2"/>
    <w:rsid w:val="002E6545"/>
    <w:rsid w:val="002E6A1B"/>
    <w:rsid w:val="002F6549"/>
    <w:rsid w:val="002F792F"/>
    <w:rsid w:val="003002F4"/>
    <w:rsid w:val="00305399"/>
    <w:rsid w:val="00306D4C"/>
    <w:rsid w:val="0031166D"/>
    <w:rsid w:val="003129AC"/>
    <w:rsid w:val="00313B92"/>
    <w:rsid w:val="00316937"/>
    <w:rsid w:val="00316956"/>
    <w:rsid w:val="00316B88"/>
    <w:rsid w:val="00316EFF"/>
    <w:rsid w:val="00323628"/>
    <w:rsid w:val="0033045F"/>
    <w:rsid w:val="00335E8E"/>
    <w:rsid w:val="0034497E"/>
    <w:rsid w:val="00344B22"/>
    <w:rsid w:val="003653C9"/>
    <w:rsid w:val="003771DF"/>
    <w:rsid w:val="00386436"/>
    <w:rsid w:val="00386EA2"/>
    <w:rsid w:val="003906F0"/>
    <w:rsid w:val="003925AC"/>
    <w:rsid w:val="00392D94"/>
    <w:rsid w:val="00393A06"/>
    <w:rsid w:val="003B6C6E"/>
    <w:rsid w:val="003D160F"/>
    <w:rsid w:val="003D7778"/>
    <w:rsid w:val="003E067B"/>
    <w:rsid w:val="003E4EE9"/>
    <w:rsid w:val="0040294D"/>
    <w:rsid w:val="00404D50"/>
    <w:rsid w:val="00410003"/>
    <w:rsid w:val="004206EA"/>
    <w:rsid w:val="0042136B"/>
    <w:rsid w:val="004215FF"/>
    <w:rsid w:val="00423C03"/>
    <w:rsid w:val="004312CB"/>
    <w:rsid w:val="004344CF"/>
    <w:rsid w:val="004353F3"/>
    <w:rsid w:val="00443A28"/>
    <w:rsid w:val="00444A46"/>
    <w:rsid w:val="00445694"/>
    <w:rsid w:val="00445C18"/>
    <w:rsid w:val="00452A83"/>
    <w:rsid w:val="00455C41"/>
    <w:rsid w:val="00457177"/>
    <w:rsid w:val="00464CE5"/>
    <w:rsid w:val="00464FE1"/>
    <w:rsid w:val="00470638"/>
    <w:rsid w:val="00472CB9"/>
    <w:rsid w:val="00480A42"/>
    <w:rsid w:val="00484571"/>
    <w:rsid w:val="004B66F5"/>
    <w:rsid w:val="004B7F8B"/>
    <w:rsid w:val="004D303F"/>
    <w:rsid w:val="004D426E"/>
    <w:rsid w:val="004D4796"/>
    <w:rsid w:val="004D494E"/>
    <w:rsid w:val="004E0D49"/>
    <w:rsid w:val="004F030B"/>
    <w:rsid w:val="00507FD7"/>
    <w:rsid w:val="00512D3C"/>
    <w:rsid w:val="00515459"/>
    <w:rsid w:val="00522579"/>
    <w:rsid w:val="00522B64"/>
    <w:rsid w:val="00524546"/>
    <w:rsid w:val="00527B63"/>
    <w:rsid w:val="00545AF4"/>
    <w:rsid w:val="005517A7"/>
    <w:rsid w:val="00551D3F"/>
    <w:rsid w:val="00555C22"/>
    <w:rsid w:val="005567E7"/>
    <w:rsid w:val="00556FE2"/>
    <w:rsid w:val="00557397"/>
    <w:rsid w:val="00575F91"/>
    <w:rsid w:val="00576B72"/>
    <w:rsid w:val="00580F6F"/>
    <w:rsid w:val="00582042"/>
    <w:rsid w:val="005833E9"/>
    <w:rsid w:val="00585D0B"/>
    <w:rsid w:val="00590E2D"/>
    <w:rsid w:val="00594459"/>
    <w:rsid w:val="0059764D"/>
    <w:rsid w:val="005A5598"/>
    <w:rsid w:val="005B01B5"/>
    <w:rsid w:val="005C524D"/>
    <w:rsid w:val="005C72F3"/>
    <w:rsid w:val="005C7BE5"/>
    <w:rsid w:val="006006B2"/>
    <w:rsid w:val="0060278C"/>
    <w:rsid w:val="006077C8"/>
    <w:rsid w:val="00612050"/>
    <w:rsid w:val="006205D4"/>
    <w:rsid w:val="006221B1"/>
    <w:rsid w:val="0062293D"/>
    <w:rsid w:val="00622CC1"/>
    <w:rsid w:val="00625C0E"/>
    <w:rsid w:val="00626E20"/>
    <w:rsid w:val="00630ECB"/>
    <w:rsid w:val="006311EC"/>
    <w:rsid w:val="0063301D"/>
    <w:rsid w:val="006369F8"/>
    <w:rsid w:val="006524F5"/>
    <w:rsid w:val="0065493D"/>
    <w:rsid w:val="006562D4"/>
    <w:rsid w:val="00656A0E"/>
    <w:rsid w:val="00662613"/>
    <w:rsid w:val="00663846"/>
    <w:rsid w:val="00663A90"/>
    <w:rsid w:val="006813CA"/>
    <w:rsid w:val="00692E3C"/>
    <w:rsid w:val="00696F90"/>
    <w:rsid w:val="00697988"/>
    <w:rsid w:val="006A3A38"/>
    <w:rsid w:val="006B5F8B"/>
    <w:rsid w:val="006C5750"/>
    <w:rsid w:val="006C6D57"/>
    <w:rsid w:val="006D6B49"/>
    <w:rsid w:val="006D77AC"/>
    <w:rsid w:val="006F0584"/>
    <w:rsid w:val="006F63BC"/>
    <w:rsid w:val="007013BF"/>
    <w:rsid w:val="00701441"/>
    <w:rsid w:val="007050EE"/>
    <w:rsid w:val="00705ACF"/>
    <w:rsid w:val="007075C5"/>
    <w:rsid w:val="0070765B"/>
    <w:rsid w:val="00714A97"/>
    <w:rsid w:val="00722AA1"/>
    <w:rsid w:val="00732759"/>
    <w:rsid w:val="00734DBC"/>
    <w:rsid w:val="007359E2"/>
    <w:rsid w:val="00744030"/>
    <w:rsid w:val="00744050"/>
    <w:rsid w:val="00744BBC"/>
    <w:rsid w:val="00751B4A"/>
    <w:rsid w:val="0075562E"/>
    <w:rsid w:val="00755E86"/>
    <w:rsid w:val="00781338"/>
    <w:rsid w:val="007848D8"/>
    <w:rsid w:val="00790EA1"/>
    <w:rsid w:val="00794B8F"/>
    <w:rsid w:val="007A2ABE"/>
    <w:rsid w:val="007B6245"/>
    <w:rsid w:val="007B7A7A"/>
    <w:rsid w:val="007C60D7"/>
    <w:rsid w:val="007C796C"/>
    <w:rsid w:val="007D3944"/>
    <w:rsid w:val="007D4C56"/>
    <w:rsid w:val="007D5CD7"/>
    <w:rsid w:val="007D5F0A"/>
    <w:rsid w:val="007E275E"/>
    <w:rsid w:val="007E4F67"/>
    <w:rsid w:val="007E5B91"/>
    <w:rsid w:val="007F4040"/>
    <w:rsid w:val="007F6286"/>
    <w:rsid w:val="0080383B"/>
    <w:rsid w:val="00804A80"/>
    <w:rsid w:val="00806698"/>
    <w:rsid w:val="00807469"/>
    <w:rsid w:val="0081004F"/>
    <w:rsid w:val="00815054"/>
    <w:rsid w:val="008328FF"/>
    <w:rsid w:val="00833263"/>
    <w:rsid w:val="0083366A"/>
    <w:rsid w:val="008338AC"/>
    <w:rsid w:val="00857EC6"/>
    <w:rsid w:val="008610B9"/>
    <w:rsid w:val="008621E7"/>
    <w:rsid w:val="00864BF7"/>
    <w:rsid w:val="008832A7"/>
    <w:rsid w:val="00897166"/>
    <w:rsid w:val="00897286"/>
    <w:rsid w:val="008B3BB7"/>
    <w:rsid w:val="008B6058"/>
    <w:rsid w:val="008B6194"/>
    <w:rsid w:val="008B69EE"/>
    <w:rsid w:val="008E4992"/>
    <w:rsid w:val="0090479D"/>
    <w:rsid w:val="00905CC3"/>
    <w:rsid w:val="009113CC"/>
    <w:rsid w:val="00911DDB"/>
    <w:rsid w:val="0093095F"/>
    <w:rsid w:val="009359D5"/>
    <w:rsid w:val="0093689D"/>
    <w:rsid w:val="009427A3"/>
    <w:rsid w:val="00946EEB"/>
    <w:rsid w:val="009543FE"/>
    <w:rsid w:val="0095774A"/>
    <w:rsid w:val="009638B8"/>
    <w:rsid w:val="0096410C"/>
    <w:rsid w:val="0096523C"/>
    <w:rsid w:val="00971920"/>
    <w:rsid w:val="00975797"/>
    <w:rsid w:val="00981075"/>
    <w:rsid w:val="0098391F"/>
    <w:rsid w:val="00984775"/>
    <w:rsid w:val="00987B7D"/>
    <w:rsid w:val="00990930"/>
    <w:rsid w:val="0099647F"/>
    <w:rsid w:val="00996CA7"/>
    <w:rsid w:val="009A4FDD"/>
    <w:rsid w:val="009A66C6"/>
    <w:rsid w:val="009B0AF5"/>
    <w:rsid w:val="009B5F78"/>
    <w:rsid w:val="009C363D"/>
    <w:rsid w:val="009C45DF"/>
    <w:rsid w:val="009E5FD8"/>
    <w:rsid w:val="009F064F"/>
    <w:rsid w:val="00A00883"/>
    <w:rsid w:val="00A03911"/>
    <w:rsid w:val="00A12C44"/>
    <w:rsid w:val="00A13010"/>
    <w:rsid w:val="00A3494F"/>
    <w:rsid w:val="00A35964"/>
    <w:rsid w:val="00A36E07"/>
    <w:rsid w:val="00A46D62"/>
    <w:rsid w:val="00A510E2"/>
    <w:rsid w:val="00A55381"/>
    <w:rsid w:val="00A60750"/>
    <w:rsid w:val="00A64B9B"/>
    <w:rsid w:val="00A7622B"/>
    <w:rsid w:val="00A76A51"/>
    <w:rsid w:val="00A77F23"/>
    <w:rsid w:val="00A82F83"/>
    <w:rsid w:val="00A84DFD"/>
    <w:rsid w:val="00A90876"/>
    <w:rsid w:val="00AA5172"/>
    <w:rsid w:val="00AB4B85"/>
    <w:rsid w:val="00AC387E"/>
    <w:rsid w:val="00AD1C6E"/>
    <w:rsid w:val="00AD64D1"/>
    <w:rsid w:val="00AE05E6"/>
    <w:rsid w:val="00AF0BCD"/>
    <w:rsid w:val="00AF308A"/>
    <w:rsid w:val="00B232FB"/>
    <w:rsid w:val="00B2453A"/>
    <w:rsid w:val="00B251C7"/>
    <w:rsid w:val="00B27904"/>
    <w:rsid w:val="00B4106D"/>
    <w:rsid w:val="00B42094"/>
    <w:rsid w:val="00B436B1"/>
    <w:rsid w:val="00B467FE"/>
    <w:rsid w:val="00B47B3B"/>
    <w:rsid w:val="00B50C48"/>
    <w:rsid w:val="00B51207"/>
    <w:rsid w:val="00B631BF"/>
    <w:rsid w:val="00B7115E"/>
    <w:rsid w:val="00B86A5B"/>
    <w:rsid w:val="00B87E4E"/>
    <w:rsid w:val="00B93227"/>
    <w:rsid w:val="00BB0294"/>
    <w:rsid w:val="00BF51FE"/>
    <w:rsid w:val="00C0099E"/>
    <w:rsid w:val="00C02438"/>
    <w:rsid w:val="00C0463E"/>
    <w:rsid w:val="00C10421"/>
    <w:rsid w:val="00C15624"/>
    <w:rsid w:val="00C1596A"/>
    <w:rsid w:val="00C1708E"/>
    <w:rsid w:val="00C205AC"/>
    <w:rsid w:val="00C25BDB"/>
    <w:rsid w:val="00C309FC"/>
    <w:rsid w:val="00C327AE"/>
    <w:rsid w:val="00C32B40"/>
    <w:rsid w:val="00C35866"/>
    <w:rsid w:val="00C40AE5"/>
    <w:rsid w:val="00C50286"/>
    <w:rsid w:val="00C57268"/>
    <w:rsid w:val="00C6009C"/>
    <w:rsid w:val="00C675BD"/>
    <w:rsid w:val="00C70F96"/>
    <w:rsid w:val="00C73667"/>
    <w:rsid w:val="00C75124"/>
    <w:rsid w:val="00C826BE"/>
    <w:rsid w:val="00C86FB8"/>
    <w:rsid w:val="00C9003B"/>
    <w:rsid w:val="00C97CD1"/>
    <w:rsid w:val="00CB2E2B"/>
    <w:rsid w:val="00CC0C53"/>
    <w:rsid w:val="00CC2413"/>
    <w:rsid w:val="00CC35BF"/>
    <w:rsid w:val="00CC3CC5"/>
    <w:rsid w:val="00CC57E7"/>
    <w:rsid w:val="00CC75B8"/>
    <w:rsid w:val="00CD3293"/>
    <w:rsid w:val="00CD32A1"/>
    <w:rsid w:val="00CD4A5C"/>
    <w:rsid w:val="00CE2C9F"/>
    <w:rsid w:val="00CE4FD7"/>
    <w:rsid w:val="00D0456D"/>
    <w:rsid w:val="00D120AA"/>
    <w:rsid w:val="00D20C25"/>
    <w:rsid w:val="00D21575"/>
    <w:rsid w:val="00D27048"/>
    <w:rsid w:val="00D326AF"/>
    <w:rsid w:val="00D345F5"/>
    <w:rsid w:val="00D41439"/>
    <w:rsid w:val="00D42D79"/>
    <w:rsid w:val="00D433F5"/>
    <w:rsid w:val="00D46FA1"/>
    <w:rsid w:val="00D50835"/>
    <w:rsid w:val="00D6326B"/>
    <w:rsid w:val="00D65030"/>
    <w:rsid w:val="00D71312"/>
    <w:rsid w:val="00D7143E"/>
    <w:rsid w:val="00D71568"/>
    <w:rsid w:val="00D73EDD"/>
    <w:rsid w:val="00D8342A"/>
    <w:rsid w:val="00D835BF"/>
    <w:rsid w:val="00D8524E"/>
    <w:rsid w:val="00D865DA"/>
    <w:rsid w:val="00D91459"/>
    <w:rsid w:val="00D945FA"/>
    <w:rsid w:val="00DA0E0F"/>
    <w:rsid w:val="00DA1A81"/>
    <w:rsid w:val="00DA4F34"/>
    <w:rsid w:val="00DB0321"/>
    <w:rsid w:val="00DB3279"/>
    <w:rsid w:val="00DB54B5"/>
    <w:rsid w:val="00DD04C7"/>
    <w:rsid w:val="00DD23E4"/>
    <w:rsid w:val="00DE3FEE"/>
    <w:rsid w:val="00DE4837"/>
    <w:rsid w:val="00DE66F6"/>
    <w:rsid w:val="00DE7025"/>
    <w:rsid w:val="00DE7CFC"/>
    <w:rsid w:val="00DF1115"/>
    <w:rsid w:val="00DF58BD"/>
    <w:rsid w:val="00E062B8"/>
    <w:rsid w:val="00E06681"/>
    <w:rsid w:val="00E13D9B"/>
    <w:rsid w:val="00E172F3"/>
    <w:rsid w:val="00E26788"/>
    <w:rsid w:val="00E30341"/>
    <w:rsid w:val="00E401DD"/>
    <w:rsid w:val="00E43191"/>
    <w:rsid w:val="00E45F3B"/>
    <w:rsid w:val="00E4622F"/>
    <w:rsid w:val="00E56660"/>
    <w:rsid w:val="00E57DF4"/>
    <w:rsid w:val="00E64D56"/>
    <w:rsid w:val="00E66CE6"/>
    <w:rsid w:val="00E72D6F"/>
    <w:rsid w:val="00E7483C"/>
    <w:rsid w:val="00E96A91"/>
    <w:rsid w:val="00EA1C94"/>
    <w:rsid w:val="00EA67B0"/>
    <w:rsid w:val="00EB771C"/>
    <w:rsid w:val="00EC0576"/>
    <w:rsid w:val="00ED131E"/>
    <w:rsid w:val="00ED7B10"/>
    <w:rsid w:val="00EF138B"/>
    <w:rsid w:val="00EF22BF"/>
    <w:rsid w:val="00EF2BAC"/>
    <w:rsid w:val="00EF2D5C"/>
    <w:rsid w:val="00EF7EF6"/>
    <w:rsid w:val="00F00FD0"/>
    <w:rsid w:val="00F02222"/>
    <w:rsid w:val="00F02405"/>
    <w:rsid w:val="00F0408D"/>
    <w:rsid w:val="00F052B7"/>
    <w:rsid w:val="00F146BB"/>
    <w:rsid w:val="00F2293E"/>
    <w:rsid w:val="00F35B01"/>
    <w:rsid w:val="00F466E5"/>
    <w:rsid w:val="00F52E4A"/>
    <w:rsid w:val="00F65BBA"/>
    <w:rsid w:val="00F91B4D"/>
    <w:rsid w:val="00F95546"/>
    <w:rsid w:val="00FA0315"/>
    <w:rsid w:val="00FA19BB"/>
    <w:rsid w:val="00FA6FFC"/>
    <w:rsid w:val="00FB26A6"/>
    <w:rsid w:val="00FB3D48"/>
    <w:rsid w:val="00FC05BC"/>
    <w:rsid w:val="00FD4BF6"/>
    <w:rsid w:val="00FD5616"/>
    <w:rsid w:val="00FE5010"/>
    <w:rsid w:val="00FF04B9"/>
    <w:rsid w:val="00FF6B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E22EB6D"/>
  <w15:chartTrackingRefBased/>
  <w15:docId w15:val="{D4A3BC0C-2C55-4E91-BDFF-2AB4CD6BAB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8"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8"/>
    <w:qFormat/>
    <w:rsid w:val="004353F3"/>
    <w:pPr>
      <w:spacing w:before="160" w:after="160"/>
      <w:jc w:val="both"/>
    </w:pPr>
    <w:rPr>
      <w:sz w:val="22"/>
      <w:szCs w:val="22"/>
      <w:lang w:val="en-GB"/>
    </w:rPr>
  </w:style>
  <w:style w:type="paragraph" w:styleId="Heading1">
    <w:name w:val="heading 1"/>
    <w:basedOn w:val="Normal"/>
    <w:next w:val="Normal"/>
    <w:link w:val="Heading1Char"/>
    <w:uiPriority w:val="9"/>
    <w:qFormat/>
    <w:rsid w:val="00030E50"/>
    <w:pPr>
      <w:keepNext/>
      <w:keepLines/>
      <w:pBdr>
        <w:top w:val="single" w:sz="4" w:space="1" w:color="EF7D00"/>
      </w:pBdr>
      <w:spacing w:before="1440"/>
      <w:jc w:val="left"/>
      <w:outlineLvl w:val="0"/>
    </w:pPr>
    <w:rPr>
      <w:rFonts w:ascii="Calibri Light" w:eastAsia="Times New Roman" w:hAnsi="Calibri Light"/>
      <w:color w:val="EF7D00"/>
      <w:sz w:val="36"/>
      <w:szCs w:val="36"/>
    </w:rPr>
  </w:style>
  <w:style w:type="paragraph" w:styleId="Heading2">
    <w:name w:val="heading 2"/>
    <w:basedOn w:val="Normal"/>
    <w:next w:val="Normal"/>
    <w:link w:val="Heading2Char"/>
    <w:uiPriority w:val="9"/>
    <w:qFormat/>
    <w:rsid w:val="0096410C"/>
    <w:pPr>
      <w:spacing w:after="480"/>
      <w:outlineLvl w:val="1"/>
    </w:pPr>
    <w:rPr>
      <w:b/>
    </w:rPr>
  </w:style>
  <w:style w:type="paragraph" w:styleId="Heading3">
    <w:name w:val="heading 3"/>
    <w:basedOn w:val="Title"/>
    <w:next w:val="Normal"/>
    <w:link w:val="Heading3Char"/>
    <w:uiPriority w:val="9"/>
    <w:qFormat/>
    <w:rsid w:val="00030E50"/>
    <w:pPr>
      <w:spacing w:line="192" w:lineRule="auto"/>
      <w:outlineLvl w:val="2"/>
    </w:pPr>
    <w:rPr>
      <w:color w:val="421500"/>
    </w:rPr>
  </w:style>
  <w:style w:type="paragraph" w:styleId="Heading4">
    <w:name w:val="heading 4"/>
    <w:basedOn w:val="Subtitle"/>
    <w:next w:val="Normal"/>
    <w:link w:val="Heading4Char"/>
    <w:uiPriority w:val="9"/>
    <w:qFormat/>
    <w:rsid w:val="00030E50"/>
    <w:pPr>
      <w:outlineLvl w:val="3"/>
    </w:pPr>
    <w:rPr>
      <w:color w:val="EF7D00"/>
    </w:rPr>
  </w:style>
  <w:style w:type="paragraph" w:styleId="Heading5">
    <w:name w:val="heading 5"/>
    <w:basedOn w:val="Normal"/>
    <w:next w:val="Normal"/>
    <w:link w:val="Heading5Char"/>
    <w:uiPriority w:val="9"/>
    <w:qFormat/>
    <w:rsid w:val="000B653A"/>
    <w:pPr>
      <w:keepNext/>
      <w:keepLines/>
      <w:shd w:val="clear" w:color="auto" w:fill="DEDDDD"/>
      <w:spacing w:before="0"/>
      <w:outlineLvl w:val="4"/>
    </w:pPr>
    <w:rPr>
      <w:rFonts w:ascii="Calibri Light" w:eastAsia="Times New Roman" w:hAnsi="Calibri Light"/>
      <w:caps/>
      <w:color w:val="FFFFFF"/>
      <w:sz w:val="48"/>
      <w:szCs w:val="48"/>
    </w:rPr>
  </w:style>
  <w:style w:type="paragraph" w:styleId="Heading6">
    <w:name w:val="heading 6"/>
    <w:basedOn w:val="Normal"/>
    <w:next w:val="Normal"/>
    <w:link w:val="Heading6Char"/>
    <w:uiPriority w:val="9"/>
    <w:semiHidden/>
    <w:unhideWhenUsed/>
    <w:qFormat/>
    <w:rsid w:val="00705ACF"/>
    <w:pPr>
      <w:keepNext/>
      <w:keepLines/>
      <w:spacing w:before="40" w:after="0"/>
      <w:outlineLvl w:val="5"/>
    </w:pPr>
    <w:rPr>
      <w:rFonts w:ascii="Calibri Light" w:eastAsia="Times New Roman" w:hAnsi="Calibri Light"/>
      <w:i/>
      <w:iCs/>
      <w:caps/>
      <w:color w:val="2C2C2B"/>
    </w:rPr>
  </w:style>
  <w:style w:type="paragraph" w:styleId="Heading7">
    <w:name w:val="heading 7"/>
    <w:basedOn w:val="Normal"/>
    <w:next w:val="Normal"/>
    <w:link w:val="Heading7Char"/>
    <w:uiPriority w:val="9"/>
    <w:semiHidden/>
    <w:unhideWhenUsed/>
    <w:qFormat/>
    <w:rsid w:val="00705ACF"/>
    <w:pPr>
      <w:keepNext/>
      <w:keepLines/>
      <w:spacing w:before="40" w:after="0"/>
      <w:outlineLvl w:val="6"/>
    </w:pPr>
    <w:rPr>
      <w:rFonts w:ascii="Calibri Light" w:eastAsia="Times New Roman" w:hAnsi="Calibri Light"/>
      <w:b/>
      <w:bCs/>
      <w:color w:val="2C2C2B"/>
    </w:rPr>
  </w:style>
  <w:style w:type="paragraph" w:styleId="Heading8">
    <w:name w:val="heading 8"/>
    <w:basedOn w:val="Normal"/>
    <w:next w:val="Normal"/>
    <w:link w:val="Heading8Char"/>
    <w:uiPriority w:val="9"/>
    <w:semiHidden/>
    <w:unhideWhenUsed/>
    <w:qFormat/>
    <w:rsid w:val="00705ACF"/>
    <w:pPr>
      <w:keepNext/>
      <w:keepLines/>
      <w:spacing w:before="40" w:after="0"/>
      <w:outlineLvl w:val="7"/>
    </w:pPr>
    <w:rPr>
      <w:rFonts w:ascii="Calibri Light" w:eastAsia="Times New Roman" w:hAnsi="Calibri Light"/>
      <w:b/>
      <w:bCs/>
      <w:i/>
      <w:iCs/>
      <w:color w:val="2C2C2B"/>
    </w:rPr>
  </w:style>
  <w:style w:type="paragraph" w:styleId="Heading9">
    <w:name w:val="heading 9"/>
    <w:basedOn w:val="Normal"/>
    <w:next w:val="Normal"/>
    <w:link w:val="Heading9Char"/>
    <w:uiPriority w:val="9"/>
    <w:semiHidden/>
    <w:unhideWhenUsed/>
    <w:qFormat/>
    <w:rsid w:val="00705ACF"/>
    <w:pPr>
      <w:keepNext/>
      <w:keepLines/>
      <w:spacing w:before="40" w:after="0"/>
      <w:outlineLvl w:val="8"/>
    </w:pPr>
    <w:rPr>
      <w:rFonts w:ascii="Calibri Light" w:eastAsia="Times New Roman" w:hAnsi="Calibri Light"/>
      <w:i/>
      <w:iCs/>
      <w:color w:val="2C2C2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030E50"/>
    <w:rPr>
      <w:rFonts w:ascii="Calibri Light" w:eastAsia="Times New Roman" w:hAnsi="Calibri Light" w:cs="Times New Roman"/>
      <w:color w:val="EF7D00"/>
      <w:sz w:val="36"/>
      <w:szCs w:val="36"/>
    </w:rPr>
  </w:style>
  <w:style w:type="character" w:customStyle="1" w:styleId="Heading2Char">
    <w:name w:val="Heading 2 Char"/>
    <w:link w:val="Heading2"/>
    <w:uiPriority w:val="9"/>
    <w:rsid w:val="000B653A"/>
    <w:rPr>
      <w:b/>
    </w:rPr>
  </w:style>
  <w:style w:type="character" w:customStyle="1" w:styleId="Heading3Char">
    <w:name w:val="Heading 3 Char"/>
    <w:link w:val="Heading3"/>
    <w:uiPriority w:val="9"/>
    <w:rsid w:val="000B653A"/>
    <w:rPr>
      <w:rFonts w:ascii="Calibri Light" w:eastAsia="Times New Roman" w:hAnsi="Calibri Light" w:cs="Times New Roman"/>
      <w:color w:val="421500"/>
      <w:spacing w:val="-10"/>
      <w:kern w:val="28"/>
      <w:sz w:val="56"/>
      <w:szCs w:val="48"/>
    </w:rPr>
  </w:style>
  <w:style w:type="character" w:customStyle="1" w:styleId="Heading4Char">
    <w:name w:val="Heading 4 Char"/>
    <w:link w:val="Heading4"/>
    <w:uiPriority w:val="9"/>
    <w:rsid w:val="000B653A"/>
    <w:rPr>
      <w:rFonts w:eastAsia="Times New Roman"/>
      <w:b/>
      <w:color w:val="EF7D00"/>
      <w:spacing w:val="15"/>
      <w:sz w:val="54"/>
      <w:szCs w:val="54"/>
    </w:rPr>
  </w:style>
  <w:style w:type="character" w:customStyle="1" w:styleId="Heading5Char">
    <w:name w:val="Heading 5 Char"/>
    <w:link w:val="Heading5"/>
    <w:uiPriority w:val="9"/>
    <w:rsid w:val="000B653A"/>
    <w:rPr>
      <w:rFonts w:ascii="Calibri Light" w:eastAsia="Times New Roman" w:hAnsi="Calibri Light" w:cs="Times New Roman"/>
      <w:caps/>
      <w:color w:val="FFFFFF"/>
      <w:sz w:val="48"/>
      <w:szCs w:val="48"/>
      <w:shd w:val="clear" w:color="auto" w:fill="DEDDDD"/>
    </w:rPr>
  </w:style>
  <w:style w:type="character" w:customStyle="1" w:styleId="Heading6Char">
    <w:name w:val="Heading 6 Char"/>
    <w:link w:val="Heading6"/>
    <w:uiPriority w:val="9"/>
    <w:semiHidden/>
    <w:rsid w:val="00705ACF"/>
    <w:rPr>
      <w:rFonts w:ascii="Calibri Light" w:eastAsia="Times New Roman" w:hAnsi="Calibri Light" w:cs="Times New Roman"/>
      <w:i/>
      <w:iCs/>
      <w:caps/>
      <w:color w:val="2C2C2B"/>
    </w:rPr>
  </w:style>
  <w:style w:type="character" w:customStyle="1" w:styleId="Heading7Char">
    <w:name w:val="Heading 7 Char"/>
    <w:link w:val="Heading7"/>
    <w:uiPriority w:val="9"/>
    <w:semiHidden/>
    <w:rsid w:val="00705ACF"/>
    <w:rPr>
      <w:rFonts w:ascii="Calibri Light" w:eastAsia="Times New Roman" w:hAnsi="Calibri Light" w:cs="Times New Roman"/>
      <w:b/>
      <w:bCs/>
      <w:color w:val="2C2C2B"/>
    </w:rPr>
  </w:style>
  <w:style w:type="character" w:customStyle="1" w:styleId="Heading8Char">
    <w:name w:val="Heading 8 Char"/>
    <w:link w:val="Heading8"/>
    <w:uiPriority w:val="9"/>
    <w:semiHidden/>
    <w:rsid w:val="00705ACF"/>
    <w:rPr>
      <w:rFonts w:ascii="Calibri Light" w:eastAsia="Times New Roman" w:hAnsi="Calibri Light" w:cs="Times New Roman"/>
      <w:b/>
      <w:bCs/>
      <w:i/>
      <w:iCs/>
      <w:color w:val="2C2C2B"/>
    </w:rPr>
  </w:style>
  <w:style w:type="character" w:customStyle="1" w:styleId="Heading9Char">
    <w:name w:val="Heading 9 Char"/>
    <w:link w:val="Heading9"/>
    <w:uiPriority w:val="9"/>
    <w:semiHidden/>
    <w:rsid w:val="00705ACF"/>
    <w:rPr>
      <w:rFonts w:ascii="Calibri Light" w:eastAsia="Times New Roman" w:hAnsi="Calibri Light" w:cs="Times New Roman"/>
      <w:i/>
      <w:iCs/>
      <w:color w:val="2C2C2B"/>
    </w:rPr>
  </w:style>
  <w:style w:type="paragraph" w:styleId="Caption">
    <w:name w:val="caption"/>
    <w:basedOn w:val="Normal"/>
    <w:next w:val="Normal"/>
    <w:uiPriority w:val="35"/>
    <w:semiHidden/>
    <w:unhideWhenUsed/>
    <w:qFormat/>
    <w:rsid w:val="00705ACF"/>
    <w:rPr>
      <w:b/>
      <w:bCs/>
      <w:smallCaps/>
      <w:color w:val="421500"/>
    </w:rPr>
  </w:style>
  <w:style w:type="paragraph" w:styleId="Title">
    <w:name w:val="Title"/>
    <w:basedOn w:val="Normal"/>
    <w:next w:val="Normal"/>
    <w:link w:val="TitleChar"/>
    <w:uiPriority w:val="6"/>
    <w:qFormat/>
    <w:rsid w:val="00030E50"/>
    <w:pPr>
      <w:spacing w:before="320" w:after="0"/>
      <w:contextualSpacing/>
      <w:jc w:val="left"/>
    </w:pPr>
    <w:rPr>
      <w:rFonts w:ascii="Calibri Light" w:eastAsia="Times New Roman" w:hAnsi="Calibri Light"/>
      <w:spacing w:val="-10"/>
      <w:kern w:val="28"/>
      <w:sz w:val="56"/>
      <w:szCs w:val="48"/>
    </w:rPr>
  </w:style>
  <w:style w:type="character" w:customStyle="1" w:styleId="TitleChar">
    <w:name w:val="Title Char"/>
    <w:link w:val="Title"/>
    <w:uiPriority w:val="6"/>
    <w:rsid w:val="00030E50"/>
    <w:rPr>
      <w:rFonts w:ascii="Calibri Light" w:eastAsia="Times New Roman" w:hAnsi="Calibri Light" w:cs="Times New Roman"/>
      <w:spacing w:val="-10"/>
      <w:kern w:val="28"/>
      <w:sz w:val="56"/>
      <w:szCs w:val="48"/>
    </w:rPr>
  </w:style>
  <w:style w:type="paragraph" w:styleId="Subtitle">
    <w:name w:val="Subtitle"/>
    <w:basedOn w:val="Normal"/>
    <w:next w:val="Normal"/>
    <w:link w:val="SubtitleChar"/>
    <w:uiPriority w:val="7"/>
    <w:qFormat/>
    <w:rsid w:val="00030E50"/>
    <w:pPr>
      <w:numPr>
        <w:ilvl w:val="1"/>
      </w:numPr>
      <w:spacing w:after="0" w:line="192" w:lineRule="auto"/>
      <w:jc w:val="left"/>
    </w:pPr>
    <w:rPr>
      <w:rFonts w:eastAsia="Times New Roman"/>
      <w:b/>
      <w:color w:val="FFFFFF"/>
      <w:spacing w:val="15"/>
      <w:sz w:val="54"/>
      <w:szCs w:val="54"/>
    </w:rPr>
  </w:style>
  <w:style w:type="character" w:customStyle="1" w:styleId="SubtitleChar">
    <w:name w:val="Subtitle Char"/>
    <w:link w:val="Subtitle"/>
    <w:uiPriority w:val="7"/>
    <w:rsid w:val="00030E50"/>
    <w:rPr>
      <w:rFonts w:eastAsia="Times New Roman"/>
      <w:b/>
      <w:color w:val="FFFFFF"/>
      <w:spacing w:val="15"/>
      <w:sz w:val="54"/>
      <w:szCs w:val="54"/>
    </w:rPr>
  </w:style>
  <w:style w:type="character" w:styleId="Strong">
    <w:name w:val="Strong"/>
    <w:uiPriority w:val="21"/>
    <w:qFormat/>
    <w:rsid w:val="00705ACF"/>
    <w:rPr>
      <w:b/>
      <w:bCs/>
    </w:rPr>
  </w:style>
  <w:style w:type="character" w:styleId="Emphasis">
    <w:name w:val="Emphasis"/>
    <w:uiPriority w:val="20"/>
    <w:qFormat/>
    <w:rsid w:val="00705ACF"/>
    <w:rPr>
      <w:i/>
      <w:iCs/>
    </w:rPr>
  </w:style>
  <w:style w:type="character" w:styleId="SubtleEmphasis">
    <w:name w:val="Subtle Emphasis"/>
    <w:uiPriority w:val="19"/>
    <w:semiHidden/>
    <w:qFormat/>
    <w:rsid w:val="00705ACF"/>
    <w:rPr>
      <w:i/>
      <w:iCs/>
      <w:color w:val="404040"/>
    </w:rPr>
  </w:style>
  <w:style w:type="character" w:styleId="IntenseEmphasis">
    <w:name w:val="Intense Emphasis"/>
    <w:uiPriority w:val="21"/>
    <w:semiHidden/>
    <w:qFormat/>
    <w:rsid w:val="00705ACF"/>
    <w:rPr>
      <w:i/>
      <w:iCs/>
      <w:color w:val="595857"/>
    </w:rPr>
  </w:style>
  <w:style w:type="character" w:styleId="IntenseReference">
    <w:name w:val="Intense Reference"/>
    <w:uiPriority w:val="32"/>
    <w:semiHidden/>
    <w:qFormat/>
    <w:rsid w:val="00705ACF"/>
    <w:rPr>
      <w:b/>
      <w:bCs/>
      <w:smallCaps/>
      <w:color w:val="595857"/>
      <w:spacing w:val="5"/>
    </w:rPr>
  </w:style>
  <w:style w:type="character" w:styleId="BookTitle">
    <w:name w:val="Book Title"/>
    <w:uiPriority w:val="33"/>
    <w:semiHidden/>
    <w:qFormat/>
    <w:rsid w:val="00705ACF"/>
    <w:rPr>
      <w:b/>
      <w:bCs/>
      <w:i/>
      <w:iCs/>
      <w:spacing w:val="5"/>
    </w:rPr>
  </w:style>
  <w:style w:type="paragraph" w:styleId="TOCHeading">
    <w:name w:val="TOC Heading"/>
    <w:basedOn w:val="Heading1"/>
    <w:next w:val="Normal"/>
    <w:uiPriority w:val="39"/>
    <w:semiHidden/>
    <w:unhideWhenUsed/>
    <w:qFormat/>
    <w:rsid w:val="00705ACF"/>
    <w:pPr>
      <w:outlineLvl w:val="9"/>
    </w:pPr>
  </w:style>
  <w:style w:type="paragraph" w:styleId="Header">
    <w:name w:val="header"/>
    <w:basedOn w:val="Normal"/>
    <w:link w:val="HeaderChar"/>
    <w:uiPriority w:val="99"/>
    <w:unhideWhenUsed/>
    <w:rsid w:val="00C10421"/>
    <w:pPr>
      <w:tabs>
        <w:tab w:val="center" w:pos="4536"/>
        <w:tab w:val="right" w:pos="9072"/>
      </w:tabs>
      <w:spacing w:after="0"/>
    </w:pPr>
  </w:style>
  <w:style w:type="character" w:customStyle="1" w:styleId="HeaderChar">
    <w:name w:val="Header Char"/>
    <w:basedOn w:val="DefaultParagraphFont"/>
    <w:link w:val="Header"/>
    <w:uiPriority w:val="99"/>
    <w:rsid w:val="00C10421"/>
  </w:style>
  <w:style w:type="paragraph" w:styleId="Footer">
    <w:name w:val="footer"/>
    <w:basedOn w:val="Normal"/>
    <w:link w:val="FooterChar"/>
    <w:uiPriority w:val="99"/>
    <w:unhideWhenUsed/>
    <w:rsid w:val="007050EE"/>
    <w:pPr>
      <w:tabs>
        <w:tab w:val="right" w:pos="9638"/>
      </w:tabs>
      <w:spacing w:before="0" w:after="0"/>
      <w:jc w:val="left"/>
    </w:pPr>
    <w:rPr>
      <w:color w:val="000000"/>
      <w:sz w:val="18"/>
    </w:rPr>
  </w:style>
  <w:style w:type="character" w:customStyle="1" w:styleId="FooterChar">
    <w:name w:val="Footer Char"/>
    <w:link w:val="Footer"/>
    <w:uiPriority w:val="99"/>
    <w:rsid w:val="007050EE"/>
    <w:rPr>
      <w:color w:val="000000"/>
      <w:sz w:val="18"/>
    </w:rPr>
  </w:style>
  <w:style w:type="paragraph" w:styleId="ListParagraph">
    <w:name w:val="List Paragraph"/>
    <w:basedOn w:val="Normal"/>
    <w:uiPriority w:val="34"/>
    <w:qFormat/>
    <w:rsid w:val="00030E50"/>
    <w:pPr>
      <w:numPr>
        <w:numId w:val="1"/>
      </w:numPr>
      <w:contextualSpacing/>
    </w:pPr>
  </w:style>
  <w:style w:type="paragraph" w:styleId="FootnoteText">
    <w:name w:val="footnote text"/>
    <w:basedOn w:val="Normal"/>
    <w:link w:val="FootnoteTextChar"/>
    <w:uiPriority w:val="99"/>
    <w:unhideWhenUsed/>
    <w:rsid w:val="00030E50"/>
    <w:pPr>
      <w:spacing w:before="0" w:after="0"/>
      <w:ind w:left="284" w:hanging="284"/>
      <w:jc w:val="left"/>
    </w:pPr>
    <w:rPr>
      <w:sz w:val="20"/>
      <w:szCs w:val="20"/>
    </w:rPr>
  </w:style>
  <w:style w:type="character" w:customStyle="1" w:styleId="FootnoteTextChar">
    <w:name w:val="Footnote Text Char"/>
    <w:link w:val="FootnoteText"/>
    <w:uiPriority w:val="99"/>
    <w:rsid w:val="00030E50"/>
    <w:rPr>
      <w:sz w:val="20"/>
      <w:szCs w:val="20"/>
    </w:rPr>
  </w:style>
  <w:style w:type="character" w:styleId="FootnoteReference">
    <w:name w:val="footnote reference"/>
    <w:uiPriority w:val="99"/>
    <w:semiHidden/>
    <w:unhideWhenUsed/>
    <w:rsid w:val="000D66EA"/>
    <w:rPr>
      <w:vertAlign w:val="superscript"/>
    </w:rPr>
  </w:style>
  <w:style w:type="character" w:styleId="Hyperlink">
    <w:name w:val="Hyperlink"/>
    <w:uiPriority w:val="99"/>
    <w:unhideWhenUsed/>
    <w:rsid w:val="000D66EA"/>
    <w:rPr>
      <w:color w:val="EF7D00"/>
      <w:u w:val="none"/>
    </w:rPr>
  </w:style>
  <w:style w:type="table" w:styleId="TableGrid">
    <w:name w:val="Table Grid"/>
    <w:basedOn w:val="TableNormal"/>
    <w:uiPriority w:val="39"/>
    <w:rsid w:val="007050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93095F"/>
    <w:pPr>
      <w:spacing w:before="0" w:after="0"/>
    </w:pPr>
    <w:rPr>
      <w:rFonts w:ascii="Segoe UI" w:hAnsi="Segoe UI" w:cs="Segoe UI"/>
      <w:sz w:val="18"/>
      <w:szCs w:val="18"/>
    </w:rPr>
  </w:style>
  <w:style w:type="character" w:customStyle="1" w:styleId="BalloonTextChar">
    <w:name w:val="Balloon Text Char"/>
    <w:link w:val="BalloonText"/>
    <w:uiPriority w:val="99"/>
    <w:semiHidden/>
    <w:rsid w:val="0093095F"/>
    <w:rPr>
      <w:rFonts w:ascii="Segoe UI" w:hAnsi="Segoe UI" w:cs="Segoe UI"/>
      <w:sz w:val="18"/>
      <w:szCs w:val="18"/>
    </w:rPr>
  </w:style>
  <w:style w:type="character" w:styleId="UnresolvedMention">
    <w:name w:val="Unresolved Mention"/>
    <w:uiPriority w:val="99"/>
    <w:semiHidden/>
    <w:unhideWhenUsed/>
    <w:rsid w:val="00630ECB"/>
    <w:rPr>
      <w:color w:val="605E5C"/>
      <w:shd w:val="clear" w:color="auto" w:fill="E1DFDD"/>
    </w:rPr>
  </w:style>
  <w:style w:type="table" w:styleId="PlainTable2">
    <w:name w:val="Plain Table 2"/>
    <w:basedOn w:val="TableNormal"/>
    <w:uiPriority w:val="42"/>
    <w:rsid w:val="00464CE5"/>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styleId="CommentReference">
    <w:name w:val="annotation reference"/>
    <w:basedOn w:val="DefaultParagraphFont"/>
    <w:uiPriority w:val="99"/>
    <w:semiHidden/>
    <w:unhideWhenUsed/>
    <w:rsid w:val="000825B0"/>
    <w:rPr>
      <w:sz w:val="16"/>
      <w:szCs w:val="16"/>
    </w:rPr>
  </w:style>
  <w:style w:type="paragraph" w:styleId="CommentText">
    <w:name w:val="annotation text"/>
    <w:basedOn w:val="Normal"/>
    <w:link w:val="CommentTextChar"/>
    <w:uiPriority w:val="99"/>
    <w:semiHidden/>
    <w:unhideWhenUsed/>
    <w:rsid w:val="000825B0"/>
    <w:rPr>
      <w:sz w:val="20"/>
      <w:szCs w:val="20"/>
    </w:rPr>
  </w:style>
  <w:style w:type="character" w:customStyle="1" w:styleId="CommentTextChar">
    <w:name w:val="Comment Text Char"/>
    <w:basedOn w:val="DefaultParagraphFont"/>
    <w:link w:val="CommentText"/>
    <w:uiPriority w:val="99"/>
    <w:semiHidden/>
    <w:rsid w:val="000825B0"/>
    <w:rPr>
      <w:lang w:val="en-GB"/>
    </w:rPr>
  </w:style>
  <w:style w:type="paragraph" w:styleId="CommentSubject">
    <w:name w:val="annotation subject"/>
    <w:basedOn w:val="CommentText"/>
    <w:next w:val="CommentText"/>
    <w:link w:val="CommentSubjectChar"/>
    <w:uiPriority w:val="99"/>
    <w:semiHidden/>
    <w:unhideWhenUsed/>
    <w:rsid w:val="000825B0"/>
    <w:rPr>
      <w:b/>
      <w:bCs/>
    </w:rPr>
  </w:style>
  <w:style w:type="character" w:customStyle="1" w:styleId="CommentSubjectChar">
    <w:name w:val="Comment Subject Char"/>
    <w:basedOn w:val="CommentTextChar"/>
    <w:link w:val="CommentSubject"/>
    <w:uiPriority w:val="99"/>
    <w:semiHidden/>
    <w:rsid w:val="000825B0"/>
    <w:rPr>
      <w:b/>
      <w:bCs/>
      <w:lang w:val="en-GB"/>
    </w:rPr>
  </w:style>
  <w:style w:type="character" w:customStyle="1" w:styleId="normaltextrun">
    <w:name w:val="normaltextrun"/>
    <w:basedOn w:val="DefaultParagraphFont"/>
    <w:rsid w:val="00484571"/>
  </w:style>
  <w:style w:type="table" w:customStyle="1" w:styleId="TableGrid1">
    <w:name w:val="Table Grid1"/>
    <w:basedOn w:val="TableNormal"/>
    <w:next w:val="TableGrid"/>
    <w:uiPriority w:val="59"/>
    <w:rsid w:val="0018727D"/>
    <w:rPr>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1">
    <w:name w:val="Style1"/>
    <w:uiPriority w:val="99"/>
    <w:rsid w:val="00E72D6F"/>
    <w:pPr>
      <w:numPr>
        <w:numId w:val="14"/>
      </w:numPr>
    </w:pPr>
  </w:style>
  <w:style w:type="numbering" w:customStyle="1" w:styleId="Style2">
    <w:name w:val="Style2"/>
    <w:uiPriority w:val="99"/>
    <w:rsid w:val="00E4622F"/>
    <w:pPr>
      <w:numPr>
        <w:numId w:val="15"/>
      </w:numPr>
    </w:pPr>
  </w:style>
  <w:style w:type="table" w:customStyle="1" w:styleId="TableGridLight1">
    <w:name w:val="Table Grid Light1"/>
    <w:basedOn w:val="TableNormal"/>
    <w:next w:val="TableGridLight"/>
    <w:uiPriority w:val="40"/>
    <w:rsid w:val="004215FF"/>
    <w:rPr>
      <w:rFonts w:asciiTheme="minorHAnsi" w:eastAsiaTheme="minorHAnsi" w:hAnsiTheme="minorHAnsi" w:cstheme="minorBidi"/>
      <w:sz w:val="22"/>
      <w:szCs w:val="22"/>
      <w:lang w:val="en-GB"/>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11">
    <w:name w:val="Table Grid Light11"/>
    <w:basedOn w:val="TableNormal"/>
    <w:next w:val="TableGridLight"/>
    <w:uiPriority w:val="40"/>
    <w:rsid w:val="004215FF"/>
    <w:rPr>
      <w:rFonts w:asciiTheme="minorHAnsi" w:eastAsiaTheme="minorHAnsi" w:hAnsiTheme="minorHAnsi" w:cstheme="minorBidi"/>
      <w:sz w:val="22"/>
      <w:szCs w:val="22"/>
      <w:lang w:val="en-GB"/>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111">
    <w:name w:val="Table Grid Light111"/>
    <w:basedOn w:val="TableNormal"/>
    <w:next w:val="TableGridLight"/>
    <w:uiPriority w:val="40"/>
    <w:rsid w:val="004215FF"/>
    <w:rPr>
      <w:rFonts w:asciiTheme="minorHAnsi" w:eastAsiaTheme="minorHAnsi" w:hAnsiTheme="minorHAnsi" w:cstheme="minorBidi"/>
      <w:sz w:val="22"/>
      <w:szCs w:val="22"/>
      <w:lang w:val="en-GB"/>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1111">
    <w:name w:val="Table Grid Light1111"/>
    <w:basedOn w:val="TableNormal"/>
    <w:next w:val="TableGridLight"/>
    <w:uiPriority w:val="40"/>
    <w:rsid w:val="004215FF"/>
    <w:rPr>
      <w:rFonts w:asciiTheme="minorHAnsi" w:eastAsiaTheme="minorHAnsi" w:hAnsiTheme="minorHAnsi" w:cstheme="minorBidi"/>
      <w:sz w:val="22"/>
      <w:szCs w:val="22"/>
      <w:lang w:val="en-GB"/>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styleId="TableGridLight">
    <w:name w:val="Grid Table Light"/>
    <w:basedOn w:val="TableNormal"/>
    <w:uiPriority w:val="40"/>
    <w:rsid w:val="004215FF"/>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PlaceholderText">
    <w:name w:val="Placeholder Text"/>
    <w:basedOn w:val="DefaultParagraphFont"/>
    <w:uiPriority w:val="99"/>
    <w:semiHidden/>
    <w:rsid w:val="0069798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8512148">
      <w:bodyDiv w:val="1"/>
      <w:marLeft w:val="0"/>
      <w:marRight w:val="0"/>
      <w:marTop w:val="0"/>
      <w:marBottom w:val="0"/>
      <w:divBdr>
        <w:top w:val="none" w:sz="0" w:space="0" w:color="auto"/>
        <w:left w:val="none" w:sz="0" w:space="0" w:color="auto"/>
        <w:bottom w:val="none" w:sz="0" w:space="0" w:color="auto"/>
        <w:right w:val="none" w:sz="0" w:space="0" w:color="auto"/>
      </w:divBdr>
      <w:divsChild>
        <w:div w:id="293416379">
          <w:marLeft w:val="0"/>
          <w:marRight w:val="0"/>
          <w:marTop w:val="0"/>
          <w:marBottom w:val="0"/>
          <w:divBdr>
            <w:top w:val="none" w:sz="0" w:space="0" w:color="auto"/>
            <w:left w:val="none" w:sz="0" w:space="0" w:color="auto"/>
            <w:bottom w:val="none" w:sz="0" w:space="0" w:color="auto"/>
            <w:right w:val="none" w:sz="0" w:space="0" w:color="auto"/>
          </w:divBdr>
        </w:div>
        <w:div w:id="305595612">
          <w:marLeft w:val="0"/>
          <w:marRight w:val="0"/>
          <w:marTop w:val="0"/>
          <w:marBottom w:val="0"/>
          <w:divBdr>
            <w:top w:val="none" w:sz="0" w:space="0" w:color="auto"/>
            <w:left w:val="none" w:sz="0" w:space="0" w:color="auto"/>
            <w:bottom w:val="none" w:sz="0" w:space="0" w:color="auto"/>
            <w:right w:val="none" w:sz="0" w:space="0" w:color="auto"/>
          </w:divBdr>
        </w:div>
        <w:div w:id="431634396">
          <w:marLeft w:val="0"/>
          <w:marRight w:val="0"/>
          <w:marTop w:val="0"/>
          <w:marBottom w:val="0"/>
          <w:divBdr>
            <w:top w:val="none" w:sz="0" w:space="0" w:color="auto"/>
            <w:left w:val="none" w:sz="0" w:space="0" w:color="auto"/>
            <w:bottom w:val="none" w:sz="0" w:space="0" w:color="auto"/>
            <w:right w:val="none" w:sz="0" w:space="0" w:color="auto"/>
          </w:divBdr>
        </w:div>
        <w:div w:id="778331592">
          <w:marLeft w:val="0"/>
          <w:marRight w:val="0"/>
          <w:marTop w:val="0"/>
          <w:marBottom w:val="0"/>
          <w:divBdr>
            <w:top w:val="none" w:sz="0" w:space="0" w:color="auto"/>
            <w:left w:val="none" w:sz="0" w:space="0" w:color="auto"/>
            <w:bottom w:val="none" w:sz="0" w:space="0" w:color="auto"/>
            <w:right w:val="none" w:sz="0" w:space="0" w:color="auto"/>
          </w:divBdr>
        </w:div>
        <w:div w:id="1766803052">
          <w:marLeft w:val="0"/>
          <w:marRight w:val="0"/>
          <w:marTop w:val="0"/>
          <w:marBottom w:val="0"/>
          <w:divBdr>
            <w:top w:val="none" w:sz="0" w:space="0" w:color="auto"/>
            <w:left w:val="none" w:sz="0" w:space="0" w:color="auto"/>
            <w:bottom w:val="none" w:sz="0" w:space="0" w:color="auto"/>
            <w:right w:val="none" w:sz="0" w:space="0" w:color="auto"/>
          </w:divBdr>
        </w:div>
        <w:div w:id="2045597072">
          <w:marLeft w:val="0"/>
          <w:marRight w:val="0"/>
          <w:marTop w:val="0"/>
          <w:marBottom w:val="0"/>
          <w:divBdr>
            <w:top w:val="none" w:sz="0" w:space="0" w:color="auto"/>
            <w:left w:val="none" w:sz="0" w:space="0" w:color="auto"/>
            <w:bottom w:val="none" w:sz="0" w:space="0" w:color="auto"/>
            <w:right w:val="none" w:sz="0" w:space="0" w:color="auto"/>
          </w:divBdr>
        </w:div>
        <w:div w:id="210969649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coalition-s.org/wp-content/uploads/2021/04/costs-template.xlsx" TargetMode="External"/><Relationship Id="rId5" Type="http://schemas.openxmlformats.org/officeDocument/2006/relationships/styles" Target="styles.xml"/><Relationship Id="rId15" Type="http://schemas.openxmlformats.org/officeDocument/2006/relationships/glossaryDocument" Target="glossary/document.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coalition-s.org" TargetMode="External"/><Relationship Id="rId1" Type="http://schemas.openxmlformats.org/officeDocument/2006/relationships/hyperlink" Target="mailto:info@coalition-s.org"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_kar\OneDrive\Work_related\Clients\ESF\cOAlition_S\Comms_Toolkit\cOAlitionS_Word%20Template_vMarch2021.do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187C6D4D-540A-4885-8ED8-822CEC32D3B3}"/>
      </w:docPartPr>
      <w:docPartBody>
        <w:p w:rsidR="004A27D4" w:rsidRDefault="004A27D4">
          <w:r w:rsidRPr="002A66B5">
            <w:rPr>
              <w:rStyle w:val="PlaceholderText"/>
            </w:rPr>
            <w:t>Click or tap here to enter text.</w:t>
          </w:r>
        </w:p>
      </w:docPartBody>
    </w:docPart>
    <w:docPart>
      <w:docPartPr>
        <w:name w:val="47FB613A1A4E4FDEB1AF1BE5CD156B8F"/>
        <w:category>
          <w:name w:val="General"/>
          <w:gallery w:val="placeholder"/>
        </w:category>
        <w:types>
          <w:type w:val="bbPlcHdr"/>
        </w:types>
        <w:behaviors>
          <w:behavior w:val="content"/>
        </w:behaviors>
        <w:guid w:val="{5930EB10-93F0-47B5-A55E-EFA9B6EDC595}"/>
      </w:docPartPr>
      <w:docPartBody>
        <w:p w:rsidR="004A27D4" w:rsidRDefault="004A27D4" w:rsidP="004A27D4">
          <w:pPr>
            <w:pStyle w:val="47FB613A1A4E4FDEB1AF1BE5CD156B8F"/>
          </w:pPr>
          <w:r w:rsidRPr="002A66B5">
            <w:rPr>
              <w:rStyle w:val="PlaceholderText"/>
            </w:rPr>
            <w:t>Click or tap here to enter text.</w:t>
          </w:r>
        </w:p>
      </w:docPartBody>
    </w:docPart>
    <w:docPart>
      <w:docPartPr>
        <w:name w:val="7FC091B61A3546C99ABE0DFFDF5B92AA"/>
        <w:category>
          <w:name w:val="General"/>
          <w:gallery w:val="placeholder"/>
        </w:category>
        <w:types>
          <w:type w:val="bbPlcHdr"/>
        </w:types>
        <w:behaviors>
          <w:behavior w:val="content"/>
        </w:behaviors>
        <w:guid w:val="{FAA7C750-44CA-4634-9224-2B7A874FFCBC}"/>
      </w:docPartPr>
      <w:docPartBody>
        <w:p w:rsidR="004A27D4" w:rsidRDefault="004A27D4" w:rsidP="004A27D4">
          <w:pPr>
            <w:pStyle w:val="7FC091B61A3546C99ABE0DFFDF5B92AA"/>
          </w:pPr>
          <w:r w:rsidRPr="002A66B5">
            <w:rPr>
              <w:rStyle w:val="PlaceholderText"/>
            </w:rPr>
            <w:t>Click or tap here to enter text.</w:t>
          </w:r>
        </w:p>
      </w:docPartBody>
    </w:docPart>
    <w:docPart>
      <w:docPartPr>
        <w:name w:val="645A9C3D372A44F0AC9AB4C793EE8F23"/>
        <w:category>
          <w:name w:val="General"/>
          <w:gallery w:val="placeholder"/>
        </w:category>
        <w:types>
          <w:type w:val="bbPlcHdr"/>
        </w:types>
        <w:behaviors>
          <w:behavior w:val="content"/>
        </w:behaviors>
        <w:guid w:val="{F3999CFE-032E-4797-9DF8-7172DEE23EC3}"/>
      </w:docPartPr>
      <w:docPartBody>
        <w:p w:rsidR="004A27D4" w:rsidRDefault="004A27D4" w:rsidP="004A27D4">
          <w:pPr>
            <w:pStyle w:val="645A9C3D372A44F0AC9AB4C793EE8F23"/>
          </w:pPr>
          <w:r w:rsidRPr="002A66B5">
            <w:rPr>
              <w:rStyle w:val="PlaceholderText"/>
            </w:rPr>
            <w:t>Click or tap here to enter text.</w:t>
          </w:r>
        </w:p>
      </w:docPartBody>
    </w:docPart>
    <w:docPart>
      <w:docPartPr>
        <w:name w:val="C372FA67EA624AA4968FF2C96D64B232"/>
        <w:category>
          <w:name w:val="General"/>
          <w:gallery w:val="placeholder"/>
        </w:category>
        <w:types>
          <w:type w:val="bbPlcHdr"/>
        </w:types>
        <w:behaviors>
          <w:behavior w:val="content"/>
        </w:behaviors>
        <w:guid w:val="{CDF198AC-5155-40FC-B0B3-B569CD92337C}"/>
      </w:docPartPr>
      <w:docPartBody>
        <w:p w:rsidR="004A27D4" w:rsidRDefault="004A27D4" w:rsidP="004A27D4">
          <w:pPr>
            <w:pStyle w:val="C372FA67EA624AA4968FF2C96D64B232"/>
          </w:pPr>
          <w:r w:rsidRPr="002A66B5">
            <w:rPr>
              <w:rStyle w:val="PlaceholderText"/>
            </w:rPr>
            <w:t>Click or tap here to enter text.</w:t>
          </w:r>
        </w:p>
      </w:docPartBody>
    </w:docPart>
    <w:docPart>
      <w:docPartPr>
        <w:name w:val="49CE7B28C4B44EADB237E3985AD2D29C"/>
        <w:category>
          <w:name w:val="General"/>
          <w:gallery w:val="placeholder"/>
        </w:category>
        <w:types>
          <w:type w:val="bbPlcHdr"/>
        </w:types>
        <w:behaviors>
          <w:behavior w:val="content"/>
        </w:behaviors>
        <w:guid w:val="{7154370C-E018-4FCF-99C4-E00DA161DD93}"/>
      </w:docPartPr>
      <w:docPartBody>
        <w:p w:rsidR="004A27D4" w:rsidRDefault="004A27D4" w:rsidP="004A27D4">
          <w:pPr>
            <w:pStyle w:val="49CE7B28C4B44EADB237E3985AD2D29C"/>
          </w:pPr>
          <w:r w:rsidRPr="002A66B5">
            <w:rPr>
              <w:rStyle w:val="PlaceholderText"/>
            </w:rPr>
            <w:t>Click or tap here to enter text.</w:t>
          </w:r>
        </w:p>
      </w:docPartBody>
    </w:docPart>
    <w:docPart>
      <w:docPartPr>
        <w:name w:val="82B1865A9AD646E18C7A6411035AFFF7"/>
        <w:category>
          <w:name w:val="General"/>
          <w:gallery w:val="placeholder"/>
        </w:category>
        <w:types>
          <w:type w:val="bbPlcHdr"/>
        </w:types>
        <w:behaviors>
          <w:behavior w:val="content"/>
        </w:behaviors>
        <w:guid w:val="{71E6C5B0-8823-4B36-82E9-1E130BFF059C}"/>
      </w:docPartPr>
      <w:docPartBody>
        <w:p w:rsidR="004A27D4" w:rsidRDefault="004A27D4" w:rsidP="004A27D4">
          <w:pPr>
            <w:pStyle w:val="82B1865A9AD646E18C7A6411035AFFF7"/>
          </w:pPr>
          <w:r w:rsidRPr="002A66B5">
            <w:rPr>
              <w:rStyle w:val="PlaceholderText"/>
            </w:rPr>
            <w:t>Click or tap here to enter text.</w:t>
          </w:r>
        </w:p>
      </w:docPartBody>
    </w:docPart>
    <w:docPart>
      <w:docPartPr>
        <w:name w:val="153A8A15EC904A6E81FC69F7496253EF"/>
        <w:category>
          <w:name w:val="General"/>
          <w:gallery w:val="placeholder"/>
        </w:category>
        <w:types>
          <w:type w:val="bbPlcHdr"/>
        </w:types>
        <w:behaviors>
          <w:behavior w:val="content"/>
        </w:behaviors>
        <w:guid w:val="{FE79FF3B-C47E-4369-B15E-817FA027FB2A}"/>
      </w:docPartPr>
      <w:docPartBody>
        <w:p w:rsidR="004A27D4" w:rsidRDefault="004A27D4" w:rsidP="004A27D4">
          <w:pPr>
            <w:pStyle w:val="153A8A15EC904A6E81FC69F7496253EF"/>
          </w:pPr>
          <w:r w:rsidRPr="002A66B5">
            <w:rPr>
              <w:rStyle w:val="PlaceholderText"/>
            </w:rPr>
            <w:t>Click or tap here to enter text.</w:t>
          </w:r>
        </w:p>
      </w:docPartBody>
    </w:docPart>
    <w:docPart>
      <w:docPartPr>
        <w:name w:val="462E2CDB52774B71A5707AE669A4B796"/>
        <w:category>
          <w:name w:val="General"/>
          <w:gallery w:val="placeholder"/>
        </w:category>
        <w:types>
          <w:type w:val="bbPlcHdr"/>
        </w:types>
        <w:behaviors>
          <w:behavior w:val="content"/>
        </w:behaviors>
        <w:guid w:val="{8856809A-067C-4884-9D90-4AD6AB444720}"/>
      </w:docPartPr>
      <w:docPartBody>
        <w:p w:rsidR="004A27D4" w:rsidRDefault="004A27D4" w:rsidP="004A27D4">
          <w:pPr>
            <w:pStyle w:val="462E2CDB52774B71A5707AE669A4B796"/>
          </w:pPr>
          <w:r w:rsidRPr="002A66B5">
            <w:rPr>
              <w:rStyle w:val="PlaceholderText"/>
            </w:rPr>
            <w:t>Click or tap here to enter text.</w:t>
          </w:r>
        </w:p>
      </w:docPartBody>
    </w:docPart>
    <w:docPart>
      <w:docPartPr>
        <w:name w:val="57D8B5CAFA0443E4840ADDEDAD6664E8"/>
        <w:category>
          <w:name w:val="General"/>
          <w:gallery w:val="placeholder"/>
        </w:category>
        <w:types>
          <w:type w:val="bbPlcHdr"/>
        </w:types>
        <w:behaviors>
          <w:behavior w:val="content"/>
        </w:behaviors>
        <w:guid w:val="{7F202EE4-3082-4E76-B6ED-FA5CAB44558A}"/>
      </w:docPartPr>
      <w:docPartBody>
        <w:p w:rsidR="004A27D4" w:rsidRDefault="004A27D4" w:rsidP="004A27D4">
          <w:pPr>
            <w:pStyle w:val="57D8B5CAFA0443E4840ADDEDAD6664E8"/>
          </w:pPr>
          <w:r w:rsidRPr="002A66B5">
            <w:rPr>
              <w:rStyle w:val="PlaceholderText"/>
            </w:rPr>
            <w:t>Click or tap here to enter text.</w:t>
          </w:r>
        </w:p>
      </w:docPartBody>
    </w:docPart>
    <w:docPart>
      <w:docPartPr>
        <w:name w:val="A70CE4D8C1BA4951AEBE5C802A94C5EA"/>
        <w:category>
          <w:name w:val="General"/>
          <w:gallery w:val="placeholder"/>
        </w:category>
        <w:types>
          <w:type w:val="bbPlcHdr"/>
        </w:types>
        <w:behaviors>
          <w:behavior w:val="content"/>
        </w:behaviors>
        <w:guid w:val="{3C91E22A-A22A-4EE3-8B42-E7B810C713FA}"/>
      </w:docPartPr>
      <w:docPartBody>
        <w:p w:rsidR="004A27D4" w:rsidRDefault="004A27D4" w:rsidP="004A27D4">
          <w:pPr>
            <w:pStyle w:val="A70CE4D8C1BA4951AEBE5C802A94C5EA"/>
          </w:pPr>
          <w:r w:rsidRPr="002A66B5">
            <w:rPr>
              <w:rStyle w:val="PlaceholderText"/>
            </w:rPr>
            <w:t>Click or tap here to enter text.</w:t>
          </w:r>
        </w:p>
      </w:docPartBody>
    </w:docPart>
    <w:docPart>
      <w:docPartPr>
        <w:name w:val="8A25E124D5A145B7B1388F450060FD3D"/>
        <w:category>
          <w:name w:val="General"/>
          <w:gallery w:val="placeholder"/>
        </w:category>
        <w:types>
          <w:type w:val="bbPlcHdr"/>
        </w:types>
        <w:behaviors>
          <w:behavior w:val="content"/>
        </w:behaviors>
        <w:guid w:val="{63E599A6-B7C4-494B-867A-589734D13687}"/>
      </w:docPartPr>
      <w:docPartBody>
        <w:p w:rsidR="004A27D4" w:rsidRDefault="004A27D4" w:rsidP="004A27D4">
          <w:pPr>
            <w:pStyle w:val="8A25E124D5A145B7B1388F450060FD3D"/>
          </w:pPr>
          <w:r w:rsidRPr="002A66B5">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27D4"/>
    <w:rsid w:val="002E517E"/>
    <w:rsid w:val="003A01CB"/>
    <w:rsid w:val="003D073C"/>
    <w:rsid w:val="004A27D4"/>
    <w:rsid w:val="00C129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A27D4"/>
    <w:rPr>
      <w:color w:val="808080"/>
    </w:rPr>
  </w:style>
  <w:style w:type="paragraph" w:customStyle="1" w:styleId="47FB613A1A4E4FDEB1AF1BE5CD156B8F">
    <w:name w:val="47FB613A1A4E4FDEB1AF1BE5CD156B8F"/>
    <w:rsid w:val="004A27D4"/>
  </w:style>
  <w:style w:type="paragraph" w:customStyle="1" w:styleId="7FC091B61A3546C99ABE0DFFDF5B92AA">
    <w:name w:val="7FC091B61A3546C99ABE0DFFDF5B92AA"/>
    <w:rsid w:val="004A27D4"/>
  </w:style>
  <w:style w:type="paragraph" w:customStyle="1" w:styleId="645A9C3D372A44F0AC9AB4C793EE8F23">
    <w:name w:val="645A9C3D372A44F0AC9AB4C793EE8F23"/>
    <w:rsid w:val="004A27D4"/>
  </w:style>
  <w:style w:type="paragraph" w:customStyle="1" w:styleId="C372FA67EA624AA4968FF2C96D64B232">
    <w:name w:val="C372FA67EA624AA4968FF2C96D64B232"/>
    <w:rsid w:val="004A27D4"/>
  </w:style>
  <w:style w:type="paragraph" w:customStyle="1" w:styleId="49CE7B28C4B44EADB237E3985AD2D29C">
    <w:name w:val="49CE7B28C4B44EADB237E3985AD2D29C"/>
    <w:rsid w:val="004A27D4"/>
  </w:style>
  <w:style w:type="paragraph" w:customStyle="1" w:styleId="82B1865A9AD646E18C7A6411035AFFF7">
    <w:name w:val="82B1865A9AD646E18C7A6411035AFFF7"/>
    <w:rsid w:val="004A27D4"/>
  </w:style>
  <w:style w:type="paragraph" w:customStyle="1" w:styleId="153A8A15EC904A6E81FC69F7496253EF">
    <w:name w:val="153A8A15EC904A6E81FC69F7496253EF"/>
    <w:rsid w:val="004A27D4"/>
  </w:style>
  <w:style w:type="paragraph" w:customStyle="1" w:styleId="462E2CDB52774B71A5707AE669A4B796">
    <w:name w:val="462E2CDB52774B71A5707AE669A4B796"/>
    <w:rsid w:val="004A27D4"/>
  </w:style>
  <w:style w:type="paragraph" w:customStyle="1" w:styleId="57D8B5CAFA0443E4840ADDEDAD6664E8">
    <w:name w:val="57D8B5CAFA0443E4840ADDEDAD6664E8"/>
    <w:rsid w:val="004A27D4"/>
  </w:style>
  <w:style w:type="paragraph" w:customStyle="1" w:styleId="A70CE4D8C1BA4951AEBE5C802A94C5EA">
    <w:name w:val="A70CE4D8C1BA4951AEBE5C802A94C5EA"/>
    <w:rsid w:val="004A27D4"/>
  </w:style>
  <w:style w:type="paragraph" w:customStyle="1" w:styleId="8A25E124D5A145B7B1388F450060FD3D">
    <w:name w:val="8A25E124D5A145B7B1388F450060FD3D"/>
    <w:rsid w:val="004A27D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0CE64ADB0DD86244A29D5CE906AAFF8C" ma:contentTypeVersion="13" ma:contentTypeDescription="Crée un document." ma:contentTypeScope="" ma:versionID="a08b3922a93b691fa210d616c0ad3046">
  <xsd:schema xmlns:xsd="http://www.w3.org/2001/XMLSchema" xmlns:xs="http://www.w3.org/2001/XMLSchema" xmlns:p="http://schemas.microsoft.com/office/2006/metadata/properties" xmlns:ns3="28c1148f-7db9-4069-9fd3-57272cce7817" xmlns:ns4="9edd0ccb-c7b7-4546-8daa-b021bfd56592" targetNamespace="http://schemas.microsoft.com/office/2006/metadata/properties" ma:root="true" ma:fieldsID="1c5257eae4a6d33ea912bb2d26770cfc" ns3:_="" ns4:_="">
    <xsd:import namespace="28c1148f-7db9-4069-9fd3-57272cce7817"/>
    <xsd:import namespace="9edd0ccb-c7b7-4546-8daa-b021bfd56592"/>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4:SharedWithUsers" minOccurs="0"/>
                <xsd:element ref="ns4:SharedWithDetails" minOccurs="0"/>
                <xsd:element ref="ns4:SharingHintHash"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c1148f-7db9-4069-9fd3-57272cce78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edd0ccb-c7b7-4546-8daa-b021bfd56592" elementFormDefault="qualified">
    <xsd:import namespace="http://schemas.microsoft.com/office/2006/documentManagement/types"/>
    <xsd:import namespace="http://schemas.microsoft.com/office/infopath/2007/PartnerControls"/>
    <xsd:element name="SharedWithUsers" ma:index="15"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Partagé avec détails" ma:internalName="SharedWithDetails" ma:readOnly="true">
      <xsd:simpleType>
        <xsd:restriction base="dms:Note">
          <xsd:maxLength value="255"/>
        </xsd:restriction>
      </xsd:simpleType>
    </xsd:element>
    <xsd:element name="SharingHintHash" ma:index="17" nillable="true" ma:displayName="Partage du hachage d’indicateur"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9178311-22E1-4198-8ECE-DFC1D1BCE123}">
  <ds:schemaRefs>
    <ds:schemaRef ds:uri="http://schemas.openxmlformats.org/officeDocument/2006/bibliography"/>
  </ds:schemaRefs>
</ds:datastoreItem>
</file>

<file path=customXml/itemProps2.xml><?xml version="1.0" encoding="utf-8"?>
<ds:datastoreItem xmlns:ds="http://schemas.openxmlformats.org/officeDocument/2006/customXml" ds:itemID="{A295A4C7-1F18-4F11-8A07-1EE14D32B4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8c1148f-7db9-4069-9fd3-57272cce7817"/>
    <ds:schemaRef ds:uri="9edd0ccb-c7b7-4546-8daa-b021bfd5659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63E930E-E22C-4CA8-83BB-CABA061F4A0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cOAlitionS_Word Template_vMarch2021</Template>
  <TotalTime>1</TotalTime>
  <Pages>10</Pages>
  <Words>1856</Words>
  <Characters>10582</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12414</CharactersWithSpaces>
  <SharedDoc>false</SharedDoc>
  <HLinks>
    <vt:vector size="18" baseType="variant">
      <vt:variant>
        <vt:i4>6029338</vt:i4>
      </vt:variant>
      <vt:variant>
        <vt:i4>0</vt:i4>
      </vt:variant>
      <vt:variant>
        <vt:i4>0</vt:i4>
      </vt:variant>
      <vt:variant>
        <vt:i4>5</vt:i4>
      </vt:variant>
      <vt:variant>
        <vt:lpwstr>https://openaccess.mpg.de/Berlin-Declaration</vt:lpwstr>
      </vt:variant>
      <vt:variant>
        <vt:lpwstr/>
      </vt:variant>
      <vt:variant>
        <vt:i4>3932217</vt:i4>
      </vt:variant>
      <vt:variant>
        <vt:i4>3</vt:i4>
      </vt:variant>
      <vt:variant>
        <vt:i4>0</vt:i4>
      </vt:variant>
      <vt:variant>
        <vt:i4>5</vt:i4>
      </vt:variant>
      <vt:variant>
        <vt:lpwstr>http://www.coalition-s.org/</vt:lpwstr>
      </vt:variant>
      <vt:variant>
        <vt:lpwstr/>
      </vt:variant>
      <vt:variant>
        <vt:i4>4456507</vt:i4>
      </vt:variant>
      <vt:variant>
        <vt:i4>0</vt:i4>
      </vt:variant>
      <vt:variant>
        <vt:i4>0</vt:i4>
      </vt:variant>
      <vt:variant>
        <vt:i4>5</vt:i4>
      </vt:variant>
      <vt:variant>
        <vt:lpwstr>mailto:info@coalition-s.org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KARATZIA</dc:creator>
  <cp:keywords/>
  <dc:description/>
  <cp:lastModifiedBy>Maria Karatzia</cp:lastModifiedBy>
  <cp:revision>3</cp:revision>
  <cp:lastPrinted>2018-11-22T13:46:00Z</cp:lastPrinted>
  <dcterms:created xsi:type="dcterms:W3CDTF">2021-04-23T22:28:00Z</dcterms:created>
  <dcterms:modified xsi:type="dcterms:W3CDTF">2021-04-23T22:29:00Z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0x0101000CE64ADB0DD86244A29D5CE906AAFF8C</vt:lpwstr>
  </property>
</Properties>
</file>